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C9FD9" w14:textId="77777777" w:rsidR="00C80ABA" w:rsidRDefault="00C80ABA" w:rsidP="0068294E">
      <w:pPr>
        <w:pStyle w:val="Subtitle"/>
        <w:ind w:left="-284"/>
        <w:rPr>
          <w:rFonts w:eastAsiaTheme="minorHAnsi"/>
        </w:rPr>
      </w:pPr>
      <w:r>
        <w:rPr>
          <w:rFonts w:eastAsiaTheme="minorHAnsi"/>
        </w:rPr>
        <w:t>Construction Working Group</w:t>
      </w:r>
    </w:p>
    <w:p w14:paraId="17BA2C36" w14:textId="08352744" w:rsidR="009C7B04" w:rsidRDefault="00C80ABA" w:rsidP="00CD5AD4">
      <w:pPr>
        <w:pStyle w:val="Subtitle"/>
        <w:rPr>
          <w:rFonts w:eastAsiaTheme="minorHAnsi"/>
        </w:rPr>
      </w:pPr>
      <w:r>
        <w:rPr>
          <w:rFonts w:eastAsiaTheme="minorHAnsi"/>
        </w:rPr>
        <w:t>Minutes of Meeting</w:t>
      </w:r>
      <w:r w:rsidR="001D5473">
        <w:rPr>
          <w:rFonts w:eastAsiaTheme="minorHAnsi"/>
        </w:rPr>
        <w:t xml:space="preserve"> 04</w:t>
      </w:r>
      <w:r w:rsidR="001D5473" w:rsidRPr="001D5473">
        <w:rPr>
          <w:rFonts w:eastAsiaTheme="minorHAnsi"/>
          <w:vertAlign w:val="superscript"/>
        </w:rPr>
        <w:t>th</w:t>
      </w:r>
      <w:r w:rsidR="001D5473">
        <w:rPr>
          <w:rFonts w:eastAsiaTheme="minorHAnsi"/>
        </w:rPr>
        <w:t xml:space="preserve"> June</w:t>
      </w:r>
      <w:r w:rsidR="00813D60">
        <w:rPr>
          <w:rFonts w:eastAsiaTheme="minorHAnsi"/>
        </w:rPr>
        <w:t xml:space="preserve"> 202</w:t>
      </w:r>
      <w:r w:rsidR="004B3493">
        <w:rPr>
          <w:rFonts w:eastAsiaTheme="minorHAnsi"/>
        </w:rPr>
        <w:t>4</w:t>
      </w:r>
    </w:p>
    <w:p w14:paraId="53C4A3BB" w14:textId="7FFEF6A3" w:rsidR="00C80ABA" w:rsidRPr="00FA3B87" w:rsidRDefault="00322F76" w:rsidP="00C80ABA">
      <w:pPr>
        <w:tabs>
          <w:tab w:val="left" w:pos="9672"/>
        </w:tabs>
        <w:rPr>
          <w:u w:val="single"/>
        </w:rPr>
      </w:pPr>
      <w:r w:rsidRPr="00FA3B87">
        <w:rPr>
          <w:u w:val="single"/>
        </w:rPr>
        <w:t>Attendees</w:t>
      </w:r>
      <w:r w:rsidR="00C80ABA" w:rsidRPr="00FA3B87">
        <w:rPr>
          <w:u w:val="single"/>
        </w:rPr>
        <w:t>:</w:t>
      </w:r>
    </w:p>
    <w:p w14:paraId="39CA0DA2" w14:textId="6A1F5069" w:rsidR="00C80ABA" w:rsidRDefault="005B5B6B" w:rsidP="00C80ABA">
      <w:pPr>
        <w:pStyle w:val="ListParagraph"/>
        <w:numPr>
          <w:ilvl w:val="0"/>
          <w:numId w:val="8"/>
        </w:numPr>
        <w:tabs>
          <w:tab w:val="left" w:pos="9672"/>
        </w:tabs>
        <w:spacing w:after="160" w:line="259" w:lineRule="auto"/>
      </w:pPr>
      <w:r>
        <w:t>Nasrine Dje</w:t>
      </w:r>
      <w:r w:rsidR="005F5B97">
        <w:t xml:space="preserve">mai </w:t>
      </w:r>
      <w:r w:rsidR="00C80ABA">
        <w:t>(Labour Councillor)</w:t>
      </w:r>
    </w:p>
    <w:p w14:paraId="1779CB62" w14:textId="77777777" w:rsidR="00C80ABA" w:rsidRDefault="00C80ABA" w:rsidP="00C80ABA">
      <w:pPr>
        <w:pStyle w:val="ListParagraph"/>
        <w:numPr>
          <w:ilvl w:val="0"/>
          <w:numId w:val="8"/>
        </w:numPr>
        <w:tabs>
          <w:tab w:val="left" w:pos="9672"/>
        </w:tabs>
        <w:spacing w:after="160" w:line="259" w:lineRule="auto"/>
      </w:pPr>
      <w:r>
        <w:t>Shareen Moutawafiq (RLO)</w:t>
      </w:r>
    </w:p>
    <w:p w14:paraId="53BE24BB" w14:textId="47051079" w:rsidR="00C80ABA" w:rsidRDefault="005F5B97" w:rsidP="00C80ABA">
      <w:pPr>
        <w:pStyle w:val="ListParagraph"/>
        <w:numPr>
          <w:ilvl w:val="0"/>
          <w:numId w:val="8"/>
        </w:numPr>
        <w:tabs>
          <w:tab w:val="left" w:pos="9672"/>
        </w:tabs>
        <w:spacing w:after="160" w:line="259" w:lineRule="auto"/>
      </w:pPr>
      <w:r>
        <w:t>Bradleigh Coker</w:t>
      </w:r>
      <w:r w:rsidR="00245A56">
        <w:t xml:space="preserve"> (</w:t>
      </w:r>
      <w:r w:rsidR="00AC40DB">
        <w:t>Associate Operations Director</w:t>
      </w:r>
      <w:r w:rsidR="0060092A">
        <w:t>)</w:t>
      </w:r>
    </w:p>
    <w:p w14:paraId="292DEA94" w14:textId="77777777" w:rsidR="00F218B4" w:rsidRDefault="00F218B4" w:rsidP="00836D55">
      <w:pPr>
        <w:pStyle w:val="ListParagraph"/>
        <w:tabs>
          <w:tab w:val="left" w:pos="9672"/>
        </w:tabs>
        <w:rPr>
          <w:u w:val="single"/>
        </w:rPr>
      </w:pPr>
    </w:p>
    <w:p w14:paraId="11EAA3C4" w14:textId="359ED3BE" w:rsidR="00C80ABA" w:rsidRPr="00836D55" w:rsidRDefault="00C80ABA" w:rsidP="00836D55">
      <w:pPr>
        <w:pStyle w:val="ListParagraph"/>
        <w:tabs>
          <w:tab w:val="left" w:pos="9672"/>
        </w:tabs>
        <w:rPr>
          <w:u w:val="single"/>
        </w:rPr>
      </w:pPr>
      <w:r w:rsidRPr="00813D60">
        <w:rPr>
          <w:u w:val="single"/>
        </w:rPr>
        <w:t>Residents</w:t>
      </w:r>
    </w:p>
    <w:p w14:paraId="1905A571" w14:textId="754363BD" w:rsidR="0009283E" w:rsidRDefault="0009283E" w:rsidP="00C80ABA">
      <w:pPr>
        <w:pStyle w:val="ListParagraph"/>
        <w:numPr>
          <w:ilvl w:val="0"/>
          <w:numId w:val="8"/>
        </w:numPr>
        <w:tabs>
          <w:tab w:val="left" w:pos="9672"/>
        </w:tabs>
        <w:spacing w:after="0" w:line="259" w:lineRule="auto"/>
      </w:pPr>
      <w:r>
        <w:t>Franc</w:t>
      </w:r>
      <w:r w:rsidR="00FD74FC">
        <w:t>e</w:t>
      </w:r>
      <w:r>
        <w:t>s O’Bri</w:t>
      </w:r>
      <w:r w:rsidR="00807009">
        <w:t>en</w:t>
      </w:r>
    </w:p>
    <w:p w14:paraId="53F53900" w14:textId="6BE96FDA" w:rsidR="00D20AB7" w:rsidRDefault="00674FB2" w:rsidP="00C80ABA">
      <w:pPr>
        <w:pStyle w:val="ListParagraph"/>
        <w:numPr>
          <w:ilvl w:val="0"/>
          <w:numId w:val="8"/>
        </w:numPr>
        <w:tabs>
          <w:tab w:val="left" w:pos="9672"/>
        </w:tabs>
        <w:spacing w:after="0" w:line="259" w:lineRule="auto"/>
      </w:pPr>
      <w:r>
        <w:t>Tom Willis</w:t>
      </w:r>
    </w:p>
    <w:p w14:paraId="3E7B4F9F" w14:textId="17CAA3A9" w:rsidR="00F317A6" w:rsidRDefault="00F317A6" w:rsidP="00C80ABA">
      <w:pPr>
        <w:pStyle w:val="ListParagraph"/>
        <w:numPr>
          <w:ilvl w:val="0"/>
          <w:numId w:val="8"/>
        </w:numPr>
        <w:tabs>
          <w:tab w:val="left" w:pos="9672"/>
        </w:tabs>
        <w:spacing w:after="0" w:line="259" w:lineRule="auto"/>
      </w:pPr>
      <w:r>
        <w:t xml:space="preserve">Chris </w:t>
      </w:r>
      <w:r w:rsidR="006C4F63">
        <w:t>Smith</w:t>
      </w:r>
    </w:p>
    <w:p w14:paraId="17FD03C2" w14:textId="4CCEEFBF" w:rsidR="00A00A2C" w:rsidRDefault="00A00A2C" w:rsidP="00C80ABA">
      <w:pPr>
        <w:pStyle w:val="ListParagraph"/>
        <w:numPr>
          <w:ilvl w:val="0"/>
          <w:numId w:val="8"/>
        </w:numPr>
        <w:tabs>
          <w:tab w:val="left" w:pos="9672"/>
        </w:tabs>
        <w:spacing w:after="0" w:line="259" w:lineRule="auto"/>
      </w:pPr>
      <w:r>
        <w:t>Ann Cargill</w:t>
      </w:r>
    </w:p>
    <w:p w14:paraId="1FC9F4D9" w14:textId="08F4DCAE" w:rsidR="00674FB2" w:rsidRDefault="001E6EB4" w:rsidP="00C80ABA">
      <w:pPr>
        <w:pStyle w:val="ListParagraph"/>
        <w:numPr>
          <w:ilvl w:val="0"/>
          <w:numId w:val="8"/>
        </w:numPr>
        <w:tabs>
          <w:tab w:val="left" w:pos="9672"/>
        </w:tabs>
        <w:spacing w:after="0" w:line="259" w:lineRule="auto"/>
      </w:pPr>
      <w:r>
        <w:t>Allen Gillespie</w:t>
      </w:r>
    </w:p>
    <w:p w14:paraId="4FE9BF66" w14:textId="77777777" w:rsidR="00A660FA" w:rsidRDefault="00A660FA" w:rsidP="00A660FA">
      <w:pPr>
        <w:tabs>
          <w:tab w:val="left" w:pos="9672"/>
        </w:tabs>
        <w:spacing w:after="0" w:line="259" w:lineRule="auto"/>
      </w:pPr>
    </w:p>
    <w:p w14:paraId="43FB61D2" w14:textId="77777777" w:rsidR="00A660FA" w:rsidRDefault="00A660FA" w:rsidP="00A660FA">
      <w:pPr>
        <w:tabs>
          <w:tab w:val="left" w:pos="9672"/>
        </w:tabs>
        <w:spacing w:after="0" w:line="259" w:lineRule="auto"/>
      </w:pP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1137"/>
        <w:gridCol w:w="7694"/>
        <w:gridCol w:w="1517"/>
      </w:tblGrid>
      <w:tr w:rsidR="00C80ABA" w14:paraId="4E1B428A" w14:textId="77777777" w:rsidTr="00AC24E2">
        <w:trPr>
          <w:trHeight w:val="1266"/>
        </w:trPr>
        <w:tc>
          <w:tcPr>
            <w:tcW w:w="1137" w:type="dxa"/>
          </w:tcPr>
          <w:p w14:paraId="5F7D231B" w14:textId="77777777" w:rsidR="00C80ABA" w:rsidRPr="00322F76" w:rsidRDefault="00C80ABA" w:rsidP="00322F76">
            <w:pPr>
              <w:jc w:val="center"/>
            </w:pPr>
          </w:p>
          <w:p w14:paraId="5EB8A0C4" w14:textId="77777777" w:rsidR="00C80ABA" w:rsidRPr="00322F76" w:rsidRDefault="00C80ABA" w:rsidP="00322F76">
            <w:pPr>
              <w:jc w:val="center"/>
            </w:pPr>
            <w:r w:rsidRPr="00322F76">
              <w:t>1</w:t>
            </w:r>
          </w:p>
        </w:tc>
        <w:tc>
          <w:tcPr>
            <w:tcW w:w="7694" w:type="dxa"/>
          </w:tcPr>
          <w:p w14:paraId="04613600" w14:textId="729942F6" w:rsidR="00C80ABA" w:rsidRPr="00FA3B87" w:rsidRDefault="00CC756D" w:rsidP="00FA3B87">
            <w:r>
              <w:t xml:space="preserve">Deliveries of bricks </w:t>
            </w:r>
            <w:r w:rsidR="00D4642B">
              <w:t xml:space="preserve">and other </w:t>
            </w:r>
            <w:r w:rsidR="002335F0">
              <w:t>landscape materials</w:t>
            </w:r>
            <w:r w:rsidR="0028279D">
              <w:t xml:space="preserve"> </w:t>
            </w:r>
            <w:r w:rsidR="007804A5">
              <w:t xml:space="preserve">will be </w:t>
            </w:r>
            <w:r w:rsidR="000538E1">
              <w:t xml:space="preserve">delivered </w:t>
            </w:r>
            <w:r w:rsidR="008B6F0A">
              <w:t>on</w:t>
            </w:r>
            <w:r w:rsidR="0028279D">
              <w:t xml:space="preserve"> Belmont Street</w:t>
            </w:r>
            <w:r w:rsidR="00FC5DFD">
              <w:t xml:space="preserve"> </w:t>
            </w:r>
            <w:r w:rsidR="0059701D">
              <w:t>whilst the landscaping is being actioned.</w:t>
            </w:r>
            <w:r w:rsidR="00FA44BB" w:rsidRPr="005C21BC">
              <w:rPr>
                <w:color w:val="FF0000"/>
              </w:rPr>
              <w:t xml:space="preserve"> </w:t>
            </w:r>
            <w:r w:rsidR="004D252A" w:rsidRPr="005C21BC">
              <w:rPr>
                <w:color w:val="FF0000"/>
              </w:rPr>
              <w:t xml:space="preserve">(this has been authorised </w:t>
            </w:r>
            <w:r w:rsidR="00FA44BB" w:rsidRPr="005C21BC">
              <w:rPr>
                <w:color w:val="FF0000"/>
              </w:rPr>
              <w:t>by Camden</w:t>
            </w:r>
            <w:r w:rsidR="000538E1" w:rsidRPr="005C21BC">
              <w:rPr>
                <w:color w:val="FF0000"/>
              </w:rPr>
              <w:t>)</w:t>
            </w:r>
          </w:p>
        </w:tc>
        <w:tc>
          <w:tcPr>
            <w:tcW w:w="1517" w:type="dxa"/>
            <w:vAlign w:val="center"/>
          </w:tcPr>
          <w:p w14:paraId="20614185" w14:textId="1602F915" w:rsidR="00C80ABA" w:rsidRPr="00322F76" w:rsidRDefault="00A409C1" w:rsidP="00322F76">
            <w:pPr>
              <w:jc w:val="center"/>
            </w:pPr>
            <w:r>
              <w:t>VISTRY</w:t>
            </w:r>
          </w:p>
        </w:tc>
      </w:tr>
      <w:tr w:rsidR="00C80ABA" w14:paraId="6D204FE0" w14:textId="77777777" w:rsidTr="00AC24E2">
        <w:trPr>
          <w:trHeight w:val="560"/>
        </w:trPr>
        <w:tc>
          <w:tcPr>
            <w:tcW w:w="1137" w:type="dxa"/>
          </w:tcPr>
          <w:p w14:paraId="06D47CF5" w14:textId="4B800F20" w:rsidR="00C80ABA" w:rsidRPr="00322F76" w:rsidRDefault="00322F76" w:rsidP="00322F76">
            <w:pPr>
              <w:jc w:val="center"/>
            </w:pPr>
            <w:r>
              <w:t>2</w:t>
            </w:r>
          </w:p>
        </w:tc>
        <w:tc>
          <w:tcPr>
            <w:tcW w:w="7694" w:type="dxa"/>
          </w:tcPr>
          <w:p w14:paraId="20CA67CC" w14:textId="5EDEF86E" w:rsidR="00C80ABA" w:rsidRPr="00FA3B87" w:rsidRDefault="002E706F" w:rsidP="006843AB">
            <w:r>
              <w:t>Are the deliveries going to be monitore</w:t>
            </w:r>
            <w:r w:rsidR="00EE5FA2">
              <w:t>d</w:t>
            </w:r>
            <w:r w:rsidR="002E4601">
              <w:t xml:space="preserve"> and supervised</w:t>
            </w:r>
            <w:r>
              <w:t xml:space="preserve"> </w:t>
            </w:r>
            <w:r w:rsidR="00116F77">
              <w:t>by Vistry managers?</w:t>
            </w:r>
            <w:r w:rsidR="009B485B">
              <w:t xml:space="preserve"> </w:t>
            </w:r>
            <w:r w:rsidR="009B485B" w:rsidRPr="00AB50BF">
              <w:rPr>
                <w:color w:val="FF0000"/>
              </w:rPr>
              <w:t>(They will be supervised</w:t>
            </w:r>
            <w:r w:rsidR="002E4601">
              <w:rPr>
                <w:color w:val="FF0000"/>
              </w:rPr>
              <w:t>,</w:t>
            </w:r>
            <w:r w:rsidR="00B54286" w:rsidRPr="00AB50BF">
              <w:rPr>
                <w:color w:val="FF0000"/>
              </w:rPr>
              <w:t xml:space="preserve"> </w:t>
            </w:r>
            <w:r w:rsidR="009B485B" w:rsidRPr="00AB50BF">
              <w:rPr>
                <w:color w:val="FF0000"/>
              </w:rPr>
              <w:t xml:space="preserve">only when deliveries arrive on site but not </w:t>
            </w:r>
            <w:r w:rsidR="00EE5FA2" w:rsidRPr="00AB50BF">
              <w:rPr>
                <w:color w:val="FF0000"/>
              </w:rPr>
              <w:t>outside of that</w:t>
            </w:r>
            <w:r w:rsidR="00B47FC0">
              <w:rPr>
                <w:color w:val="FF0000"/>
              </w:rPr>
              <w:t>.</w:t>
            </w:r>
            <w:r w:rsidR="00EE5FA2" w:rsidRPr="00AB50BF">
              <w:rPr>
                <w:color w:val="FF0000"/>
              </w:rPr>
              <w:t>)</w:t>
            </w:r>
          </w:p>
        </w:tc>
        <w:tc>
          <w:tcPr>
            <w:tcW w:w="1517" w:type="dxa"/>
            <w:vAlign w:val="center"/>
          </w:tcPr>
          <w:p w14:paraId="0FFCB7B5" w14:textId="66071E05" w:rsidR="00C80ABA" w:rsidRPr="00322F76" w:rsidRDefault="00116F77" w:rsidP="00322F76">
            <w:pPr>
              <w:jc w:val="center"/>
            </w:pPr>
            <w:r>
              <w:t>RESIDENTS</w:t>
            </w:r>
          </w:p>
        </w:tc>
      </w:tr>
      <w:tr w:rsidR="00C80ABA" w14:paraId="4FFA1F68" w14:textId="77777777" w:rsidTr="00AC24E2">
        <w:trPr>
          <w:trHeight w:val="324"/>
        </w:trPr>
        <w:tc>
          <w:tcPr>
            <w:tcW w:w="1137" w:type="dxa"/>
          </w:tcPr>
          <w:p w14:paraId="0BA53C44" w14:textId="1436CCCD" w:rsidR="00C80ABA" w:rsidRPr="00322F76" w:rsidRDefault="00322F76" w:rsidP="00322F76">
            <w:pPr>
              <w:jc w:val="center"/>
            </w:pPr>
            <w:r>
              <w:t>3</w:t>
            </w:r>
          </w:p>
        </w:tc>
        <w:tc>
          <w:tcPr>
            <w:tcW w:w="7694" w:type="dxa"/>
          </w:tcPr>
          <w:p w14:paraId="35E06BFC" w14:textId="09EFD7FE" w:rsidR="00A03571" w:rsidRPr="00FA3B87" w:rsidRDefault="00F00D24" w:rsidP="006843AB">
            <w:r>
              <w:t>Outside of landscape materials there should not be any other deliveries,</w:t>
            </w:r>
            <w:r w:rsidR="001C518B">
              <w:t xml:space="preserve"> contractors parking, </w:t>
            </w:r>
            <w:r w:rsidR="0098029F">
              <w:t xml:space="preserve">loitering in and </w:t>
            </w:r>
            <w:r w:rsidR="001C518B">
              <w:t>around that road</w:t>
            </w:r>
            <w:r w:rsidR="0098029F">
              <w:t>.</w:t>
            </w:r>
            <w:r w:rsidR="00C308D2">
              <w:t xml:space="preserve"> Can this be monitored</w:t>
            </w:r>
            <w:r w:rsidR="00DC7187">
              <w:t xml:space="preserve"> </w:t>
            </w:r>
            <w:r w:rsidR="00003C69">
              <w:t xml:space="preserve">daily </w:t>
            </w:r>
            <w:r w:rsidR="00C308D2">
              <w:t xml:space="preserve">throughout the </w:t>
            </w:r>
            <w:r w:rsidR="00003C69">
              <w:t>week</w:t>
            </w:r>
            <w:r w:rsidR="00003C69" w:rsidRPr="00487F4E">
              <w:rPr>
                <w:color w:val="FF0000"/>
              </w:rPr>
              <w:t>.</w:t>
            </w:r>
            <w:r w:rsidR="00487F4E" w:rsidRPr="00487F4E">
              <w:rPr>
                <w:color w:val="FF0000"/>
              </w:rPr>
              <w:t xml:space="preserve"> (Brad/team should have this in place)</w:t>
            </w:r>
            <w:r w:rsidR="00C308D2" w:rsidRPr="00487F4E">
              <w:rPr>
                <w:color w:val="FF0000"/>
              </w:rPr>
              <w:t xml:space="preserve"> </w:t>
            </w:r>
            <w:r w:rsidRPr="00487F4E">
              <w:rPr>
                <w:color w:val="FF0000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14:paraId="7D9B7590" w14:textId="6139D268" w:rsidR="00C80ABA" w:rsidRPr="00322F76" w:rsidRDefault="00DC7187" w:rsidP="00CF7789">
            <w:pPr>
              <w:jc w:val="center"/>
            </w:pPr>
            <w:r>
              <w:t>RESIDENTS</w:t>
            </w:r>
          </w:p>
        </w:tc>
      </w:tr>
      <w:tr w:rsidR="00AC24E2" w14:paraId="2DA4296F" w14:textId="77777777" w:rsidTr="00AC24E2">
        <w:trPr>
          <w:trHeight w:val="1134"/>
        </w:trPr>
        <w:tc>
          <w:tcPr>
            <w:tcW w:w="1137" w:type="dxa"/>
          </w:tcPr>
          <w:p w14:paraId="141AC251" w14:textId="54C6F430" w:rsidR="00C80ABA" w:rsidRPr="00322F76" w:rsidRDefault="001A275D" w:rsidP="00322F76">
            <w:pPr>
              <w:jc w:val="center"/>
            </w:pPr>
            <w:r>
              <w:t>4</w:t>
            </w:r>
          </w:p>
        </w:tc>
        <w:tc>
          <w:tcPr>
            <w:tcW w:w="7694" w:type="dxa"/>
            <w:shd w:val="clear" w:color="auto" w:fill="FFFFFF" w:themeFill="background1"/>
          </w:tcPr>
          <w:p w14:paraId="144BD7E6" w14:textId="3131DC93" w:rsidR="00C80ABA" w:rsidRPr="00E5186F" w:rsidRDefault="00C27A69" w:rsidP="006843AB">
            <w:pPr>
              <w:rPr>
                <w:color w:val="FF0000"/>
              </w:rPr>
            </w:pPr>
            <w:r>
              <w:rPr>
                <w:color w:val="000000" w:themeColor="text1"/>
              </w:rPr>
              <w:t>Skip</w:t>
            </w:r>
            <w:r w:rsidR="007C1562">
              <w:rPr>
                <w:color w:val="000000" w:themeColor="text1"/>
              </w:rPr>
              <w:t xml:space="preserve"> collection and drop </w:t>
            </w:r>
            <w:r w:rsidR="00E5186F">
              <w:rPr>
                <w:color w:val="000000" w:themeColor="text1"/>
              </w:rPr>
              <w:t>offs</w:t>
            </w:r>
            <w:r w:rsidR="007C1562">
              <w:rPr>
                <w:color w:val="000000" w:themeColor="text1"/>
              </w:rPr>
              <w:t xml:space="preserve"> should not be at 7am </w:t>
            </w:r>
            <w:r w:rsidR="00EC3FB0">
              <w:rPr>
                <w:color w:val="000000" w:themeColor="text1"/>
              </w:rPr>
              <w:t>and certainly not after 7.30am due to the students making their way to Haverstock school</w:t>
            </w:r>
            <w:r w:rsidR="002D096B">
              <w:rPr>
                <w:color w:val="000000" w:themeColor="text1"/>
              </w:rPr>
              <w:t xml:space="preserve">. </w:t>
            </w:r>
            <w:r w:rsidR="002D096B" w:rsidRPr="00E5186F">
              <w:rPr>
                <w:color w:val="FF0000"/>
              </w:rPr>
              <w:t>(</w:t>
            </w:r>
            <w:r w:rsidR="00592C96" w:rsidRPr="00E5186F">
              <w:rPr>
                <w:color w:val="FF0000"/>
              </w:rPr>
              <w:t>Logistics</w:t>
            </w:r>
            <w:r w:rsidR="002D096B" w:rsidRPr="00E5186F">
              <w:rPr>
                <w:color w:val="FF0000"/>
              </w:rPr>
              <w:t xml:space="preserve"> and site team need to </w:t>
            </w:r>
            <w:r w:rsidR="00E5186F" w:rsidRPr="00E5186F">
              <w:rPr>
                <w:color w:val="FF0000"/>
              </w:rPr>
              <w:t>look at this asap and put alternative arrangements in place</w:t>
            </w:r>
            <w:r w:rsidR="00407574">
              <w:rPr>
                <w:color w:val="FF0000"/>
              </w:rPr>
              <w:t xml:space="preserve"> to ensure </w:t>
            </w:r>
            <w:r w:rsidR="00352A28">
              <w:rPr>
                <w:color w:val="FF0000"/>
              </w:rPr>
              <w:t>safety for students and other pedestrians in the area.</w:t>
            </w:r>
            <w:r w:rsidR="00E5186F" w:rsidRPr="00E5186F">
              <w:rPr>
                <w:color w:val="FF0000"/>
              </w:rPr>
              <w:t>)</w:t>
            </w:r>
          </w:p>
          <w:p w14:paraId="07CFF476" w14:textId="2EC4D02E" w:rsidR="003F1DED" w:rsidRPr="00FA3B87" w:rsidRDefault="003F1DED" w:rsidP="006843AB"/>
        </w:tc>
        <w:tc>
          <w:tcPr>
            <w:tcW w:w="1517" w:type="dxa"/>
            <w:vAlign w:val="center"/>
          </w:tcPr>
          <w:p w14:paraId="4FE209F0" w14:textId="30A4844D" w:rsidR="00C80ABA" w:rsidRPr="00322F76" w:rsidRDefault="00592C96" w:rsidP="00322F76">
            <w:pPr>
              <w:jc w:val="center"/>
            </w:pPr>
            <w:r>
              <w:t>RESIDENTS</w:t>
            </w:r>
          </w:p>
        </w:tc>
      </w:tr>
      <w:tr w:rsidR="00C80ABA" w14:paraId="73586088" w14:textId="77777777" w:rsidTr="00AC24E2">
        <w:trPr>
          <w:trHeight w:val="1266"/>
        </w:trPr>
        <w:tc>
          <w:tcPr>
            <w:tcW w:w="1137" w:type="dxa"/>
          </w:tcPr>
          <w:p w14:paraId="03E8F1A5" w14:textId="5E2A13A2" w:rsidR="00C80ABA" w:rsidRPr="00322F76" w:rsidRDefault="001A275D" w:rsidP="00322F76">
            <w:pPr>
              <w:jc w:val="center"/>
            </w:pPr>
            <w:r>
              <w:t>5</w:t>
            </w:r>
          </w:p>
        </w:tc>
        <w:tc>
          <w:tcPr>
            <w:tcW w:w="7694" w:type="dxa"/>
          </w:tcPr>
          <w:p w14:paraId="1A8B07AF" w14:textId="4054FA37" w:rsidR="00682005" w:rsidRPr="00FA3B87" w:rsidRDefault="00E933C4" w:rsidP="006843AB">
            <w:r>
              <w:t xml:space="preserve">Breaking of concrete </w:t>
            </w:r>
            <w:r w:rsidR="00FB1773">
              <w:t xml:space="preserve">opposite Hardington, this has designated </w:t>
            </w:r>
            <w:r w:rsidR="00EF1DDE">
              <w:t xml:space="preserve">time frames throughout the day,8-10am </w:t>
            </w:r>
            <w:r w:rsidR="00192BE3">
              <w:t>break then 1</w:t>
            </w:r>
            <w:r w:rsidR="005C72A2">
              <w:t>0.30</w:t>
            </w:r>
            <w:r w:rsidR="00192BE3">
              <w:t xml:space="preserve">-1.00pm break </w:t>
            </w:r>
            <w:r w:rsidR="00783768">
              <w:t xml:space="preserve">2-4pm stop for the </w:t>
            </w:r>
            <w:r w:rsidR="00443B5A">
              <w:t>day</w:t>
            </w:r>
            <w:r w:rsidR="00443B5A" w:rsidRPr="00A6311D">
              <w:rPr>
                <w:color w:val="FF0000"/>
              </w:rPr>
              <w:t xml:space="preserve">. </w:t>
            </w:r>
            <w:r w:rsidR="00A6311D" w:rsidRPr="00A6311D">
              <w:rPr>
                <w:color w:val="FF0000"/>
              </w:rPr>
              <w:t>(</w:t>
            </w:r>
            <w:r w:rsidR="001D5473" w:rsidRPr="00A6311D">
              <w:rPr>
                <w:color w:val="FF0000"/>
              </w:rPr>
              <w:t xml:space="preserve">can </w:t>
            </w:r>
            <w:r w:rsidR="00443B5A" w:rsidRPr="00A6311D">
              <w:rPr>
                <w:color w:val="FF0000"/>
              </w:rPr>
              <w:t xml:space="preserve">Brad look at what can be put in place to try and prevent the noise, for example </w:t>
            </w:r>
            <w:r w:rsidR="00F956D1" w:rsidRPr="00A6311D">
              <w:rPr>
                <w:color w:val="FF0000"/>
              </w:rPr>
              <w:t>Acoustic barriers</w:t>
            </w:r>
            <w:r w:rsidR="00F5009B" w:rsidRPr="00A6311D">
              <w:rPr>
                <w:color w:val="FF0000"/>
              </w:rPr>
              <w:t xml:space="preserve"> or anything else that may help</w:t>
            </w:r>
            <w:r w:rsidR="00A6311D" w:rsidRPr="00A6311D">
              <w:rPr>
                <w:color w:val="FF0000"/>
              </w:rPr>
              <w:t>?</w:t>
            </w:r>
            <w:r w:rsidR="00F5009B" w:rsidRPr="00A6311D">
              <w:rPr>
                <w:color w:val="FF0000"/>
              </w:rPr>
              <w:t>)</w:t>
            </w:r>
          </w:p>
        </w:tc>
        <w:tc>
          <w:tcPr>
            <w:tcW w:w="1517" w:type="dxa"/>
            <w:vAlign w:val="center"/>
          </w:tcPr>
          <w:p w14:paraId="62B275A7" w14:textId="2C15A300" w:rsidR="00C80ABA" w:rsidRPr="00322F76" w:rsidRDefault="00443B5A" w:rsidP="00322F76">
            <w:pPr>
              <w:jc w:val="center"/>
            </w:pPr>
            <w:r>
              <w:t xml:space="preserve"> </w:t>
            </w:r>
            <w:r w:rsidR="00783768">
              <w:t>VISTRY</w:t>
            </w:r>
          </w:p>
        </w:tc>
      </w:tr>
      <w:tr w:rsidR="00C80ABA" w14:paraId="1412B1ED" w14:textId="77777777" w:rsidTr="00AC24E2">
        <w:trPr>
          <w:trHeight w:val="1125"/>
        </w:trPr>
        <w:tc>
          <w:tcPr>
            <w:tcW w:w="1137" w:type="dxa"/>
          </w:tcPr>
          <w:p w14:paraId="207C2B95" w14:textId="4859787D" w:rsidR="00C80ABA" w:rsidRPr="00322F76" w:rsidRDefault="00C1128E" w:rsidP="00322F76">
            <w:pPr>
              <w:jc w:val="center"/>
            </w:pPr>
            <w:r>
              <w:lastRenderedPageBreak/>
              <w:t>6</w:t>
            </w:r>
          </w:p>
        </w:tc>
        <w:tc>
          <w:tcPr>
            <w:tcW w:w="7694" w:type="dxa"/>
          </w:tcPr>
          <w:p w14:paraId="44D59A12" w14:textId="5521F8FC" w:rsidR="00D84843" w:rsidRPr="003E0E31" w:rsidRDefault="00D06A9D" w:rsidP="009B2EF7">
            <w:pPr>
              <w:rPr>
                <w:color w:val="FF0000"/>
              </w:rPr>
            </w:pPr>
            <w:r>
              <w:rPr>
                <w:color w:val="000000" w:themeColor="text1"/>
              </w:rPr>
              <w:t>Dismantle of crane</w:t>
            </w:r>
            <w:r w:rsidR="00D40EAB">
              <w:rPr>
                <w:color w:val="000000" w:themeColor="text1"/>
              </w:rPr>
              <w:t xml:space="preserve">, residents explained they only had 3 </w:t>
            </w:r>
            <w:r w:rsidR="009957AF">
              <w:rPr>
                <w:color w:val="000000" w:themeColor="text1"/>
              </w:rPr>
              <w:t>days’ notice</w:t>
            </w:r>
            <w:r w:rsidR="00FA0AE6" w:rsidRPr="003E0E31">
              <w:rPr>
                <w:color w:val="FF0000"/>
              </w:rPr>
              <w:t>.</w:t>
            </w:r>
            <w:r w:rsidR="00D40EAB" w:rsidRPr="003E0E31">
              <w:rPr>
                <w:color w:val="FF0000"/>
              </w:rPr>
              <w:t xml:space="preserve"> </w:t>
            </w:r>
            <w:r w:rsidR="00FA0AE6" w:rsidRPr="003E0E31">
              <w:rPr>
                <w:color w:val="FF0000"/>
              </w:rPr>
              <w:t>T</w:t>
            </w:r>
            <w:r w:rsidR="00D40EAB" w:rsidRPr="003E0E31">
              <w:rPr>
                <w:color w:val="FF0000"/>
              </w:rPr>
              <w:t xml:space="preserve">his was discussed in the meeting with Steve </w:t>
            </w:r>
            <w:r w:rsidR="00EA181C" w:rsidRPr="003E0E31">
              <w:rPr>
                <w:color w:val="FF0000"/>
              </w:rPr>
              <w:t>and Rebecca</w:t>
            </w:r>
            <w:r w:rsidR="009957AF" w:rsidRPr="003E0E31">
              <w:rPr>
                <w:color w:val="FF0000"/>
              </w:rPr>
              <w:t xml:space="preserve"> </w:t>
            </w:r>
            <w:r w:rsidR="00DD2E18" w:rsidRPr="003E0E31">
              <w:rPr>
                <w:color w:val="FF0000"/>
              </w:rPr>
              <w:t>at the beginning of May</w:t>
            </w:r>
            <w:r w:rsidR="00AE5960" w:rsidRPr="003E0E31">
              <w:rPr>
                <w:color w:val="FF0000"/>
              </w:rPr>
              <w:t>.</w:t>
            </w:r>
            <w:r w:rsidR="00D66869" w:rsidRPr="003E0E31">
              <w:rPr>
                <w:color w:val="FF0000"/>
              </w:rPr>
              <w:t xml:space="preserve"> </w:t>
            </w:r>
            <w:r w:rsidR="00AE5960" w:rsidRPr="003E0E31">
              <w:rPr>
                <w:color w:val="FF0000"/>
              </w:rPr>
              <w:t>This document</w:t>
            </w:r>
            <w:r w:rsidR="00B203E4" w:rsidRPr="003E0E31">
              <w:rPr>
                <w:color w:val="FF0000"/>
              </w:rPr>
              <w:t xml:space="preserve"> was</w:t>
            </w:r>
            <w:r w:rsidR="00DD2E18" w:rsidRPr="003E0E31">
              <w:rPr>
                <w:color w:val="FF0000"/>
              </w:rPr>
              <w:t xml:space="preserve"> </w:t>
            </w:r>
            <w:r w:rsidR="00B203E4" w:rsidRPr="003E0E31">
              <w:rPr>
                <w:color w:val="FF0000"/>
              </w:rPr>
              <w:t>distributed</w:t>
            </w:r>
            <w:r w:rsidR="00907BB7" w:rsidRPr="003E0E31">
              <w:rPr>
                <w:color w:val="FF0000"/>
              </w:rPr>
              <w:t xml:space="preserve"> to residents on the 11/05/24 and the notice</w:t>
            </w:r>
            <w:r w:rsidR="00E068EE" w:rsidRPr="003E0E31">
              <w:rPr>
                <w:color w:val="FF0000"/>
              </w:rPr>
              <w:t xml:space="preserve"> boards</w:t>
            </w:r>
            <w:r w:rsidR="00907BB7" w:rsidRPr="003E0E31">
              <w:rPr>
                <w:color w:val="FF0000"/>
              </w:rPr>
              <w:t xml:space="preserve"> were also updated</w:t>
            </w:r>
            <w:r w:rsidR="00E068EE" w:rsidRPr="003E0E31">
              <w:rPr>
                <w:color w:val="FF0000"/>
              </w:rPr>
              <w:t xml:space="preserve"> the same week</w:t>
            </w:r>
            <w:r w:rsidR="002578C2" w:rsidRPr="003E0E31">
              <w:rPr>
                <w:color w:val="FF0000"/>
              </w:rPr>
              <w:t>.</w:t>
            </w:r>
            <w:r w:rsidR="001F1A43" w:rsidRPr="003E0E31">
              <w:rPr>
                <w:color w:val="FF0000"/>
              </w:rPr>
              <w:t xml:space="preserve"> The notification letter was distributed </w:t>
            </w:r>
            <w:r w:rsidR="00AC0B77" w:rsidRPr="003E0E31">
              <w:rPr>
                <w:color w:val="FF0000"/>
              </w:rPr>
              <w:t xml:space="preserve">on the 23/05/24 and that was late as I needed site updates and </w:t>
            </w:r>
            <w:r w:rsidR="006C68F2" w:rsidRPr="003E0E31">
              <w:rPr>
                <w:color w:val="FF0000"/>
              </w:rPr>
              <w:t>changes</w:t>
            </w:r>
            <w:r w:rsidR="00DB6740" w:rsidRPr="003E0E31">
              <w:rPr>
                <w:color w:val="FF0000"/>
              </w:rPr>
              <w:t xml:space="preserve"> that were occurring </w:t>
            </w:r>
            <w:r w:rsidR="0021598F" w:rsidRPr="003E0E31">
              <w:rPr>
                <w:color w:val="FF0000"/>
              </w:rPr>
              <w:t>in the area.</w:t>
            </w:r>
          </w:p>
          <w:p w14:paraId="56A0B570" w14:textId="133D095C" w:rsidR="00D84843" w:rsidRPr="007716F0" w:rsidRDefault="00D84843" w:rsidP="00CB2C22">
            <w:pPr>
              <w:pStyle w:val="ListParagraph"/>
              <w:rPr>
                <w:color w:val="auto"/>
              </w:rPr>
            </w:pPr>
          </w:p>
        </w:tc>
        <w:tc>
          <w:tcPr>
            <w:tcW w:w="1517" w:type="dxa"/>
            <w:vAlign w:val="center"/>
          </w:tcPr>
          <w:p w14:paraId="6E5D805F" w14:textId="012BFDC8" w:rsidR="00C80ABA" w:rsidRPr="00322F76" w:rsidRDefault="00201718" w:rsidP="00BC2B29">
            <w:pPr>
              <w:jc w:val="center"/>
            </w:pPr>
            <w:r>
              <w:t>RESIDENTS</w:t>
            </w:r>
          </w:p>
        </w:tc>
      </w:tr>
      <w:tr w:rsidR="00B03982" w14:paraId="6A15406A" w14:textId="77777777" w:rsidTr="00AC24E2">
        <w:trPr>
          <w:trHeight w:val="876"/>
        </w:trPr>
        <w:tc>
          <w:tcPr>
            <w:tcW w:w="1137" w:type="dxa"/>
          </w:tcPr>
          <w:p w14:paraId="6F745392" w14:textId="28888787" w:rsidR="00B03982" w:rsidRDefault="00B03982" w:rsidP="00BE1748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7</w:t>
            </w:r>
          </w:p>
        </w:tc>
        <w:tc>
          <w:tcPr>
            <w:tcW w:w="7694" w:type="dxa"/>
          </w:tcPr>
          <w:p w14:paraId="5CB6F9DB" w14:textId="298A1697" w:rsidR="00B03982" w:rsidRDefault="00364518" w:rsidP="006843AB">
            <w:r>
              <w:t>Can we commu</w:t>
            </w:r>
            <w:r w:rsidR="004C4962">
              <w:t xml:space="preserve">nicate and give more notice to residents when noisy works </w:t>
            </w:r>
            <w:r w:rsidR="00F64974">
              <w:t>are going to happen</w:t>
            </w:r>
            <w:r w:rsidR="004F798A">
              <w:t xml:space="preserve"> in and around the </w:t>
            </w:r>
            <w:r w:rsidR="00FF4996">
              <w:t>area,</w:t>
            </w:r>
            <w:r w:rsidR="00666434">
              <w:t xml:space="preserve"> </w:t>
            </w:r>
            <w:r w:rsidR="00CF05DE">
              <w:t>a suggestion</w:t>
            </w:r>
            <w:r w:rsidR="00666434">
              <w:t xml:space="preserve"> of acoustic barriers</w:t>
            </w:r>
            <w:r w:rsidR="00F73156">
              <w:t xml:space="preserve">. </w:t>
            </w:r>
            <w:r w:rsidR="00773573" w:rsidRPr="00A2206F">
              <w:rPr>
                <w:color w:val="FF0000"/>
              </w:rPr>
              <w:t>(Brad</w:t>
            </w:r>
            <w:r w:rsidR="00331281" w:rsidRPr="00A2206F">
              <w:rPr>
                <w:color w:val="FF0000"/>
              </w:rPr>
              <w:t xml:space="preserve"> and team </w:t>
            </w:r>
            <w:r w:rsidR="00C15B8C" w:rsidRPr="00A2206F">
              <w:rPr>
                <w:color w:val="FF0000"/>
              </w:rPr>
              <w:t xml:space="preserve">to update me so </w:t>
            </w:r>
            <w:r w:rsidR="00FF4996" w:rsidRPr="00A2206F">
              <w:rPr>
                <w:color w:val="FF0000"/>
              </w:rPr>
              <w:t xml:space="preserve">I can communicate this </w:t>
            </w:r>
            <w:r w:rsidR="00A2206F" w:rsidRPr="00A2206F">
              <w:rPr>
                <w:color w:val="FF0000"/>
              </w:rPr>
              <w:t>to all residents and update the notice boards too</w:t>
            </w:r>
            <w:r w:rsidR="00F73156">
              <w:rPr>
                <w:color w:val="FF0000"/>
              </w:rPr>
              <w:t xml:space="preserve"> on noisy works</w:t>
            </w:r>
            <w:r w:rsidR="00E9320C">
              <w:rPr>
                <w:color w:val="FF0000"/>
              </w:rPr>
              <w:t xml:space="preserve"> ahead of expected</w:t>
            </w:r>
            <w:r w:rsidR="00D527FE">
              <w:rPr>
                <w:color w:val="FF0000"/>
              </w:rPr>
              <w:t xml:space="preserve"> dates</w:t>
            </w:r>
            <w:r w:rsidR="00E9320C">
              <w:rPr>
                <w:color w:val="FF0000"/>
              </w:rPr>
              <w:t xml:space="preserve">.) </w:t>
            </w:r>
            <w:r w:rsidR="00964291" w:rsidRPr="00E9320C">
              <w:rPr>
                <w:color w:val="FF0000"/>
                <w:highlight w:val="yellow"/>
              </w:rPr>
              <w:t>There</w:t>
            </w:r>
            <w:r w:rsidR="00964291">
              <w:rPr>
                <w:color w:val="FF0000"/>
                <w:highlight w:val="yellow"/>
              </w:rPr>
              <w:t>,</w:t>
            </w:r>
            <w:r w:rsidR="00964291" w:rsidRPr="00E9320C">
              <w:rPr>
                <w:color w:val="FF0000"/>
                <w:highlight w:val="yellow"/>
              </w:rPr>
              <w:t xml:space="preserve"> will</w:t>
            </w:r>
            <w:r w:rsidR="00E9320C" w:rsidRPr="00E9320C">
              <w:rPr>
                <w:color w:val="FF0000"/>
                <w:highlight w:val="yellow"/>
              </w:rPr>
              <w:t xml:space="preserve"> be continuous scaffold striking during the next 3 months as each build comes to an end, no specific dates just as and when the blocks are near to completion.</w:t>
            </w:r>
          </w:p>
        </w:tc>
        <w:tc>
          <w:tcPr>
            <w:tcW w:w="1517" w:type="dxa"/>
            <w:vAlign w:val="center"/>
          </w:tcPr>
          <w:p w14:paraId="729C1D19" w14:textId="5A8B9DA7" w:rsidR="00B03982" w:rsidRPr="00322F76" w:rsidRDefault="00964291" w:rsidP="00322F76">
            <w:pPr>
              <w:jc w:val="center"/>
            </w:pPr>
            <w:r>
              <w:t>VISTRY</w:t>
            </w:r>
          </w:p>
        </w:tc>
      </w:tr>
      <w:tr w:rsidR="00B03982" w14:paraId="2009FC09" w14:textId="77777777" w:rsidTr="00AC24E2">
        <w:trPr>
          <w:trHeight w:val="466"/>
        </w:trPr>
        <w:tc>
          <w:tcPr>
            <w:tcW w:w="1137" w:type="dxa"/>
          </w:tcPr>
          <w:p w14:paraId="4C5517EC" w14:textId="5B62D6F6" w:rsidR="00B03982" w:rsidRDefault="003C7880" w:rsidP="0050244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8</w:t>
            </w:r>
          </w:p>
        </w:tc>
        <w:tc>
          <w:tcPr>
            <w:tcW w:w="7694" w:type="dxa"/>
          </w:tcPr>
          <w:p w14:paraId="77838469" w14:textId="2C4089FD" w:rsidR="00B03982" w:rsidRDefault="00386D09" w:rsidP="006843AB">
            <w:r>
              <w:t>Smoking Area should not be in use before 8am</w:t>
            </w:r>
            <w:r w:rsidR="00E12082" w:rsidRPr="00A5512E">
              <w:rPr>
                <w:color w:val="FF0000"/>
              </w:rPr>
              <w:t>. (</w:t>
            </w:r>
            <w:r w:rsidR="00151B5C" w:rsidRPr="00A5512E">
              <w:rPr>
                <w:color w:val="FF0000"/>
              </w:rPr>
              <w:t xml:space="preserve">This will not be stopped </w:t>
            </w:r>
            <w:r w:rsidR="00A5512E" w:rsidRPr="00A5512E">
              <w:rPr>
                <w:color w:val="FF0000"/>
              </w:rPr>
              <w:t>but we will reinforce quiet times)</w:t>
            </w:r>
          </w:p>
        </w:tc>
        <w:tc>
          <w:tcPr>
            <w:tcW w:w="1517" w:type="dxa"/>
            <w:vAlign w:val="center"/>
          </w:tcPr>
          <w:p w14:paraId="0B7B9B85" w14:textId="738F3D93" w:rsidR="00B03982" w:rsidRPr="00322F76" w:rsidRDefault="00386D09" w:rsidP="00322F76">
            <w:pPr>
              <w:jc w:val="center"/>
            </w:pPr>
            <w:r>
              <w:t>RESIDENTS</w:t>
            </w:r>
          </w:p>
        </w:tc>
      </w:tr>
      <w:tr w:rsidR="00B03982" w14:paraId="3AB63E0A" w14:textId="77777777" w:rsidTr="00AC24E2">
        <w:trPr>
          <w:trHeight w:val="2195"/>
        </w:trPr>
        <w:tc>
          <w:tcPr>
            <w:tcW w:w="1137" w:type="dxa"/>
          </w:tcPr>
          <w:p w14:paraId="2554731C" w14:textId="5580B4C0" w:rsidR="00B03982" w:rsidRDefault="005F52ED" w:rsidP="005F52E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9</w:t>
            </w:r>
          </w:p>
        </w:tc>
        <w:tc>
          <w:tcPr>
            <w:tcW w:w="7694" w:type="dxa"/>
          </w:tcPr>
          <w:p w14:paraId="73AABA28" w14:textId="77777777" w:rsidR="00B03982" w:rsidRDefault="00B03982" w:rsidP="006843AB"/>
          <w:p w14:paraId="33D0CFB7" w14:textId="63339ECB" w:rsidR="000C2CE4" w:rsidRDefault="00F270E3" w:rsidP="00AE1D01">
            <w:pPr>
              <w:jc w:val="both"/>
            </w:pPr>
            <w:r>
              <w:t xml:space="preserve">Complaints from </w:t>
            </w:r>
            <w:r w:rsidR="006E55C0">
              <w:t>residents about early starts, subbies on site before 7am</w:t>
            </w:r>
            <w:r w:rsidR="005E7EAB">
              <w:t>.</w:t>
            </w:r>
            <w:r w:rsidR="00256C3A">
              <w:t xml:space="preserve">Also can we remind the team that there are residents in the surrounding </w:t>
            </w:r>
            <w:r w:rsidR="00C86A5F">
              <w:t>proximity to the site so be considerate</w:t>
            </w:r>
            <w:r w:rsidR="005A356B">
              <w:t xml:space="preserve"> of noise and beha</w:t>
            </w:r>
            <w:r w:rsidR="007C6719">
              <w:t>viour</w:t>
            </w:r>
            <w:r w:rsidR="00C86A5F">
              <w:t>.</w:t>
            </w:r>
            <w:r w:rsidR="0072155C">
              <w:t xml:space="preserve"> </w:t>
            </w:r>
            <w:r w:rsidR="0072155C" w:rsidRPr="00220AEC">
              <w:rPr>
                <w:color w:val="FF0000"/>
              </w:rPr>
              <w:t>(</w:t>
            </w:r>
            <w:r w:rsidR="00C86A5F" w:rsidRPr="00220AEC">
              <w:rPr>
                <w:color w:val="FF0000"/>
              </w:rPr>
              <w:t>We</w:t>
            </w:r>
            <w:r w:rsidR="005E7EAB" w:rsidRPr="00220AEC">
              <w:rPr>
                <w:color w:val="FF0000"/>
              </w:rPr>
              <w:t xml:space="preserve"> </w:t>
            </w:r>
            <w:r w:rsidR="00FF434A">
              <w:rPr>
                <w:color w:val="FF0000"/>
              </w:rPr>
              <w:t xml:space="preserve">have blocked the turnstiles so nobody can enter before </w:t>
            </w:r>
            <w:r w:rsidR="000008A2">
              <w:rPr>
                <w:color w:val="FF0000"/>
              </w:rPr>
              <w:t xml:space="preserve">7am, we </w:t>
            </w:r>
            <w:r w:rsidR="000553C5">
              <w:rPr>
                <w:color w:val="FF0000"/>
              </w:rPr>
              <w:t xml:space="preserve">also have </w:t>
            </w:r>
            <w:r w:rsidR="00955D84">
              <w:rPr>
                <w:color w:val="FF0000"/>
              </w:rPr>
              <w:t>morning briefings with all operat</w:t>
            </w:r>
            <w:r w:rsidR="00D34AC4">
              <w:rPr>
                <w:color w:val="FF0000"/>
              </w:rPr>
              <w:t>i</w:t>
            </w:r>
            <w:r w:rsidR="00955D84">
              <w:rPr>
                <w:color w:val="FF0000"/>
              </w:rPr>
              <w:t>ves</w:t>
            </w:r>
            <w:r w:rsidR="00D34AC4">
              <w:rPr>
                <w:color w:val="FF0000"/>
              </w:rPr>
              <w:t xml:space="preserve"> held daily and again in the pm</w:t>
            </w:r>
            <w:r w:rsidR="00E71414">
              <w:rPr>
                <w:color w:val="FF0000"/>
              </w:rPr>
              <w:t xml:space="preserve"> and all subbies management teams have a copy of our policy an</w:t>
            </w:r>
            <w:r w:rsidR="0018592F">
              <w:rPr>
                <w:color w:val="FF0000"/>
              </w:rPr>
              <w:t xml:space="preserve">d </w:t>
            </w:r>
            <w:r w:rsidR="00E71414">
              <w:rPr>
                <w:color w:val="FF0000"/>
              </w:rPr>
              <w:t>procedures</w:t>
            </w:r>
            <w:r w:rsidR="0018592F">
              <w:rPr>
                <w:color w:val="FF0000"/>
              </w:rPr>
              <w:t xml:space="preserve"> regarding site.</w:t>
            </w:r>
            <w:r w:rsidR="00220AEC" w:rsidRPr="00220AEC">
              <w:rPr>
                <w:color w:val="FF0000"/>
              </w:rPr>
              <w:t>)</w:t>
            </w:r>
          </w:p>
        </w:tc>
        <w:tc>
          <w:tcPr>
            <w:tcW w:w="1517" w:type="dxa"/>
            <w:vAlign w:val="center"/>
          </w:tcPr>
          <w:p w14:paraId="6CBD7173" w14:textId="50FE2CD5" w:rsidR="00B03982" w:rsidRPr="00322F76" w:rsidRDefault="00AF39A1" w:rsidP="00322F76">
            <w:pPr>
              <w:jc w:val="center"/>
            </w:pPr>
            <w:r>
              <w:t>RESIDENTS</w:t>
            </w:r>
          </w:p>
        </w:tc>
      </w:tr>
      <w:tr w:rsidR="007E520F" w14:paraId="409D7884" w14:textId="77777777" w:rsidTr="00AC24E2">
        <w:trPr>
          <w:trHeight w:val="2195"/>
        </w:trPr>
        <w:tc>
          <w:tcPr>
            <w:tcW w:w="1137" w:type="dxa"/>
          </w:tcPr>
          <w:p w14:paraId="60ED7569" w14:textId="4710C1B1" w:rsidR="007E520F" w:rsidRDefault="002A355F" w:rsidP="005F52E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10</w:t>
            </w:r>
          </w:p>
        </w:tc>
        <w:tc>
          <w:tcPr>
            <w:tcW w:w="7694" w:type="dxa"/>
          </w:tcPr>
          <w:p w14:paraId="18B58FBA" w14:textId="43E07411" w:rsidR="007E520F" w:rsidRDefault="00C87C24" w:rsidP="006843AB">
            <w:r>
              <w:t xml:space="preserve">Can </w:t>
            </w:r>
            <w:r w:rsidR="00C92A46">
              <w:t>the location of the smoking and break area</w:t>
            </w:r>
            <w:r>
              <w:t xml:space="preserve"> be changed</w:t>
            </w:r>
            <w:r w:rsidR="00C92A46">
              <w:t>?</w:t>
            </w:r>
            <w:r w:rsidR="00644FD4">
              <w:t xml:space="preserve"> the residents are finding the location is disr</w:t>
            </w:r>
            <w:r w:rsidR="003505EE">
              <w:t>uptive and noisy.</w:t>
            </w:r>
            <w:r w:rsidR="00201ACA" w:rsidRPr="00117C9F">
              <w:rPr>
                <w:color w:val="FF0000"/>
              </w:rPr>
              <w:t xml:space="preserve"> (</w:t>
            </w:r>
            <w:r w:rsidR="002A2D2A">
              <w:rPr>
                <w:color w:val="FF0000"/>
              </w:rPr>
              <w:t>I</w:t>
            </w:r>
            <w:r w:rsidR="00201ACA" w:rsidRPr="00117C9F">
              <w:rPr>
                <w:color w:val="FF0000"/>
              </w:rPr>
              <w:t>t was explained to the residents that</w:t>
            </w:r>
            <w:r w:rsidR="00FF61E3" w:rsidRPr="00117C9F">
              <w:rPr>
                <w:color w:val="FF0000"/>
              </w:rPr>
              <w:t xml:space="preserve"> if the site had more space that we could accommodate the sub</w:t>
            </w:r>
            <w:r w:rsidR="006E100A" w:rsidRPr="00117C9F">
              <w:rPr>
                <w:color w:val="FF0000"/>
              </w:rPr>
              <w:t>-</w:t>
            </w:r>
            <w:r w:rsidR="00FF61E3" w:rsidRPr="00117C9F">
              <w:rPr>
                <w:color w:val="FF0000"/>
              </w:rPr>
              <w:t xml:space="preserve">contractors then we would </w:t>
            </w:r>
            <w:r w:rsidR="006E100A" w:rsidRPr="00117C9F">
              <w:rPr>
                <w:color w:val="FF0000"/>
              </w:rPr>
              <w:t>set up a location elsewhere</w:t>
            </w:r>
            <w:r w:rsidR="002627CC">
              <w:rPr>
                <w:color w:val="FF0000"/>
              </w:rPr>
              <w:t>,</w:t>
            </w:r>
            <w:r w:rsidR="006E100A" w:rsidRPr="00117C9F">
              <w:rPr>
                <w:color w:val="FF0000"/>
              </w:rPr>
              <w:t xml:space="preserve"> however with the site set up as it is </w:t>
            </w:r>
            <w:r w:rsidR="007335E7" w:rsidRPr="00117C9F">
              <w:rPr>
                <w:color w:val="FF0000"/>
              </w:rPr>
              <w:t>we have nowhere else for our men to sit and have their break</w:t>
            </w:r>
            <w:r w:rsidR="00117C9F" w:rsidRPr="00117C9F">
              <w:rPr>
                <w:color w:val="FF0000"/>
              </w:rPr>
              <w:t xml:space="preserve"> only for this to remain as is</w:t>
            </w:r>
            <w:r w:rsidR="00D6627B">
              <w:rPr>
                <w:color w:val="FF0000"/>
              </w:rPr>
              <w:t>,</w:t>
            </w:r>
            <w:r w:rsidR="00DD29E2">
              <w:rPr>
                <w:color w:val="FF0000"/>
              </w:rPr>
              <w:t xml:space="preserve"> however </w:t>
            </w:r>
            <w:r w:rsidR="00736F06">
              <w:rPr>
                <w:color w:val="FF0000"/>
              </w:rPr>
              <w:t xml:space="preserve">as the landscaping progresses the smoking area will be </w:t>
            </w:r>
            <w:r w:rsidR="00195524">
              <w:rPr>
                <w:color w:val="FF0000"/>
              </w:rPr>
              <w:t xml:space="preserve">removed completely from the existing area </w:t>
            </w:r>
            <w:r w:rsidR="000479B2">
              <w:rPr>
                <w:color w:val="FF0000"/>
              </w:rPr>
              <w:t>and located away from Belmont St</w:t>
            </w:r>
            <w:r w:rsidR="00117C9F" w:rsidRPr="00117C9F">
              <w:rPr>
                <w:color w:val="FF0000"/>
              </w:rPr>
              <w:t>.)</w:t>
            </w:r>
            <w:r w:rsidR="00201ACA" w:rsidRPr="00117C9F">
              <w:rPr>
                <w:color w:val="FF0000"/>
              </w:rPr>
              <w:t xml:space="preserve"> </w:t>
            </w:r>
          </w:p>
          <w:p w14:paraId="10BE1723" w14:textId="323BF37B" w:rsidR="00C92A46" w:rsidRDefault="00C92A46" w:rsidP="006843AB"/>
        </w:tc>
        <w:tc>
          <w:tcPr>
            <w:tcW w:w="1517" w:type="dxa"/>
            <w:vAlign w:val="center"/>
          </w:tcPr>
          <w:p w14:paraId="678A52F5" w14:textId="79CAB0E2" w:rsidR="007E520F" w:rsidRPr="00322F76" w:rsidRDefault="00AF39A1" w:rsidP="00322F76">
            <w:pPr>
              <w:jc w:val="center"/>
            </w:pPr>
            <w:r>
              <w:t>RESIDENTS</w:t>
            </w:r>
          </w:p>
        </w:tc>
      </w:tr>
      <w:tr w:rsidR="007E520F" w14:paraId="78286708" w14:textId="77777777" w:rsidTr="00AC24E2">
        <w:trPr>
          <w:trHeight w:val="2195"/>
        </w:trPr>
        <w:tc>
          <w:tcPr>
            <w:tcW w:w="1137" w:type="dxa"/>
          </w:tcPr>
          <w:p w14:paraId="5D2C9A6E" w14:textId="77777777" w:rsidR="007E520F" w:rsidRDefault="007E520F" w:rsidP="005F52ED">
            <w:pPr>
              <w:jc w:val="center"/>
              <w:rPr>
                <w:b/>
                <w:bCs/>
                <w:u w:val="single"/>
              </w:rPr>
            </w:pPr>
          </w:p>
          <w:p w14:paraId="74252EED" w14:textId="672C6A41" w:rsidR="00B35EE9" w:rsidRPr="0035545D" w:rsidRDefault="00B35EE9" w:rsidP="0035545D">
            <w:pPr>
              <w:jc w:val="center"/>
              <w:rPr>
                <w:b/>
                <w:bCs/>
              </w:rPr>
            </w:pPr>
            <w:r w:rsidRPr="0035545D">
              <w:rPr>
                <w:b/>
                <w:bCs/>
              </w:rPr>
              <w:t>11</w:t>
            </w:r>
          </w:p>
        </w:tc>
        <w:tc>
          <w:tcPr>
            <w:tcW w:w="7694" w:type="dxa"/>
          </w:tcPr>
          <w:p w14:paraId="38812B78" w14:textId="014CA4BE" w:rsidR="007E520F" w:rsidRDefault="0035545D" w:rsidP="006843AB">
            <w:r>
              <w:t xml:space="preserve">Block </w:t>
            </w:r>
            <w:r w:rsidR="00E9320C">
              <w:t xml:space="preserve">updates. </w:t>
            </w:r>
          </w:p>
          <w:p w14:paraId="0C36DC2B" w14:textId="00BAE010" w:rsidR="00E9320C" w:rsidRDefault="00E9320C" w:rsidP="006843AB">
            <w:r>
              <w:t>Block A completed by 31</w:t>
            </w:r>
            <w:r w:rsidRPr="00E9320C">
              <w:rPr>
                <w:vertAlign w:val="superscript"/>
              </w:rPr>
              <w:t>st</w:t>
            </w:r>
            <w:r>
              <w:t xml:space="preserve"> July 2024</w:t>
            </w:r>
          </w:p>
          <w:p w14:paraId="568C4741" w14:textId="1A725396" w:rsidR="00E9320C" w:rsidRDefault="00E9320C" w:rsidP="006843AB">
            <w:r>
              <w:t>Block B completed by 03</w:t>
            </w:r>
            <w:r w:rsidRPr="00E9320C">
              <w:rPr>
                <w:vertAlign w:val="superscript"/>
              </w:rPr>
              <w:t>rd</w:t>
            </w:r>
            <w:r>
              <w:t xml:space="preserve"> September 2024</w:t>
            </w:r>
          </w:p>
          <w:p w14:paraId="4B7FF3EC" w14:textId="671BD82F" w:rsidR="00E9320C" w:rsidRDefault="00E9320C" w:rsidP="006843AB">
            <w:r>
              <w:t>Block C completed by 30</w:t>
            </w:r>
            <w:r w:rsidRPr="00E9320C">
              <w:rPr>
                <w:vertAlign w:val="superscript"/>
              </w:rPr>
              <w:t>th</w:t>
            </w:r>
            <w:r>
              <w:t xml:space="preserve"> September 2024</w:t>
            </w:r>
          </w:p>
          <w:p w14:paraId="647803C8" w14:textId="77777777" w:rsidR="00E9320C" w:rsidRDefault="00E9320C" w:rsidP="006843AB"/>
          <w:p w14:paraId="5186252B" w14:textId="5ED76D02" w:rsidR="00E9320C" w:rsidRDefault="00E9320C" w:rsidP="006843AB"/>
        </w:tc>
        <w:tc>
          <w:tcPr>
            <w:tcW w:w="1517" w:type="dxa"/>
            <w:vAlign w:val="center"/>
          </w:tcPr>
          <w:p w14:paraId="224CD231" w14:textId="55058B2F" w:rsidR="007E520F" w:rsidRPr="00322F76" w:rsidRDefault="00E9320C" w:rsidP="006A14DE">
            <w:r>
              <w:t>VISTRY</w:t>
            </w:r>
          </w:p>
        </w:tc>
      </w:tr>
      <w:tr w:rsidR="007E520F" w14:paraId="791F4B01" w14:textId="77777777" w:rsidTr="00AC24E2">
        <w:trPr>
          <w:trHeight w:val="2195"/>
        </w:trPr>
        <w:tc>
          <w:tcPr>
            <w:tcW w:w="1137" w:type="dxa"/>
          </w:tcPr>
          <w:p w14:paraId="410597D1" w14:textId="3EBC5CDF" w:rsidR="007E520F" w:rsidRDefault="007E520F" w:rsidP="005F52ED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7694" w:type="dxa"/>
          </w:tcPr>
          <w:p w14:paraId="172024FD" w14:textId="6747E90E" w:rsidR="000D1654" w:rsidRPr="00ED622B" w:rsidRDefault="000D1654" w:rsidP="006843AB"/>
          <w:p w14:paraId="429BA373" w14:textId="78DD579E" w:rsidR="00EF0992" w:rsidRDefault="00511490" w:rsidP="006843AB">
            <w:pPr>
              <w:rPr>
                <w:color w:val="auto"/>
              </w:rPr>
            </w:pPr>
            <w:r>
              <w:rPr>
                <w:color w:val="auto"/>
              </w:rPr>
              <w:t xml:space="preserve">Next meeting </w:t>
            </w:r>
            <w:r w:rsidR="0029693D">
              <w:rPr>
                <w:color w:val="auto"/>
              </w:rPr>
              <w:t xml:space="preserve">is on Tuesday </w:t>
            </w:r>
            <w:proofErr w:type="gramStart"/>
            <w:r w:rsidR="0029693D">
              <w:rPr>
                <w:color w:val="auto"/>
              </w:rPr>
              <w:t>16/07/2024</w:t>
            </w:r>
            <w:proofErr w:type="gramEnd"/>
          </w:p>
          <w:p w14:paraId="1FB63E74" w14:textId="51660659" w:rsidR="0029693D" w:rsidRDefault="00AC1D97" w:rsidP="006843AB">
            <w:pPr>
              <w:rPr>
                <w:color w:val="auto"/>
              </w:rPr>
            </w:pPr>
            <w:r>
              <w:rPr>
                <w:color w:val="auto"/>
              </w:rPr>
              <w:t>6.30-7.30pm at Haverstock School</w:t>
            </w:r>
            <w:r w:rsidR="00BF0BF8">
              <w:rPr>
                <w:color w:val="auto"/>
              </w:rPr>
              <w:t>.</w:t>
            </w:r>
          </w:p>
          <w:p w14:paraId="0D36C48A" w14:textId="3FE2644C" w:rsidR="00BF0BF8" w:rsidRDefault="00BF0BF8" w:rsidP="006843AB">
            <w:pPr>
              <w:rPr>
                <w:color w:val="auto"/>
              </w:rPr>
            </w:pPr>
            <w:r>
              <w:rPr>
                <w:color w:val="auto"/>
              </w:rPr>
              <w:t>24 Haverstock Hill, Chalk Farm, London</w:t>
            </w:r>
            <w:r w:rsidR="00113826">
              <w:rPr>
                <w:color w:val="auto"/>
              </w:rPr>
              <w:t xml:space="preserve"> NW3 2BQ</w:t>
            </w:r>
          </w:p>
          <w:p w14:paraId="7666253D" w14:textId="30830A2E" w:rsidR="00113826" w:rsidRDefault="00113826" w:rsidP="006843AB">
            <w:pPr>
              <w:rPr>
                <w:color w:val="auto"/>
              </w:rPr>
            </w:pPr>
            <w:r>
              <w:rPr>
                <w:color w:val="auto"/>
              </w:rPr>
              <w:t>Any questions please call Shareen Moutawafiq</w:t>
            </w:r>
            <w:r w:rsidR="00523329">
              <w:rPr>
                <w:color w:val="auto"/>
              </w:rPr>
              <w:t xml:space="preserve"> on 07706 315187.</w:t>
            </w:r>
          </w:p>
          <w:p w14:paraId="0E9DF4C9" w14:textId="68621BE3" w:rsidR="001B59CA" w:rsidRDefault="001B59CA" w:rsidP="00ED622B"/>
        </w:tc>
        <w:tc>
          <w:tcPr>
            <w:tcW w:w="1517" w:type="dxa"/>
            <w:vAlign w:val="center"/>
          </w:tcPr>
          <w:p w14:paraId="5CC47DE9" w14:textId="2B91A396" w:rsidR="007E520F" w:rsidRPr="00322F76" w:rsidRDefault="007E520F" w:rsidP="00ED622B"/>
        </w:tc>
      </w:tr>
      <w:tr w:rsidR="007E520F" w14:paraId="3F68FBF5" w14:textId="77777777" w:rsidTr="00AC24E2">
        <w:trPr>
          <w:trHeight w:val="2195"/>
        </w:trPr>
        <w:tc>
          <w:tcPr>
            <w:tcW w:w="1137" w:type="dxa"/>
          </w:tcPr>
          <w:p w14:paraId="384B1A04" w14:textId="77777777" w:rsidR="007E520F" w:rsidRDefault="007E520F" w:rsidP="005F52ED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7694" w:type="dxa"/>
          </w:tcPr>
          <w:p w14:paraId="3431D615" w14:textId="77777777" w:rsidR="007E520F" w:rsidRDefault="007E520F" w:rsidP="006843AB"/>
        </w:tc>
        <w:tc>
          <w:tcPr>
            <w:tcW w:w="1517" w:type="dxa"/>
            <w:vAlign w:val="center"/>
          </w:tcPr>
          <w:p w14:paraId="76EEBA2B" w14:textId="77777777" w:rsidR="007E520F" w:rsidRPr="00322F76" w:rsidRDefault="007E520F" w:rsidP="00322F76">
            <w:pPr>
              <w:jc w:val="center"/>
            </w:pPr>
          </w:p>
        </w:tc>
      </w:tr>
      <w:tr w:rsidR="007E520F" w14:paraId="63B04D32" w14:textId="77777777" w:rsidTr="00AC24E2">
        <w:trPr>
          <w:trHeight w:val="2195"/>
        </w:trPr>
        <w:tc>
          <w:tcPr>
            <w:tcW w:w="1137" w:type="dxa"/>
          </w:tcPr>
          <w:p w14:paraId="381DB0E8" w14:textId="77777777" w:rsidR="007E520F" w:rsidRDefault="007E520F" w:rsidP="005F52ED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7694" w:type="dxa"/>
          </w:tcPr>
          <w:p w14:paraId="66188D72" w14:textId="77777777" w:rsidR="007E520F" w:rsidRDefault="007E520F" w:rsidP="006843AB"/>
        </w:tc>
        <w:tc>
          <w:tcPr>
            <w:tcW w:w="1517" w:type="dxa"/>
            <w:vAlign w:val="center"/>
          </w:tcPr>
          <w:p w14:paraId="56F72E19" w14:textId="77777777" w:rsidR="007E520F" w:rsidRPr="00322F76" w:rsidRDefault="007E520F" w:rsidP="00322F76">
            <w:pPr>
              <w:jc w:val="center"/>
            </w:pPr>
          </w:p>
        </w:tc>
      </w:tr>
      <w:tr w:rsidR="007E520F" w14:paraId="4E1817A0" w14:textId="77777777" w:rsidTr="00AC24E2">
        <w:trPr>
          <w:trHeight w:val="2195"/>
        </w:trPr>
        <w:tc>
          <w:tcPr>
            <w:tcW w:w="1137" w:type="dxa"/>
          </w:tcPr>
          <w:p w14:paraId="7D8E6861" w14:textId="77777777" w:rsidR="007E520F" w:rsidRDefault="007E520F" w:rsidP="005F52ED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7694" w:type="dxa"/>
          </w:tcPr>
          <w:p w14:paraId="5B473CAF" w14:textId="77777777" w:rsidR="007E520F" w:rsidRDefault="007E520F" w:rsidP="006843AB"/>
        </w:tc>
        <w:tc>
          <w:tcPr>
            <w:tcW w:w="1517" w:type="dxa"/>
            <w:vAlign w:val="center"/>
          </w:tcPr>
          <w:p w14:paraId="56EFF1B2" w14:textId="77777777" w:rsidR="007E520F" w:rsidRPr="00322F76" w:rsidRDefault="007E520F" w:rsidP="00322F76">
            <w:pPr>
              <w:jc w:val="center"/>
            </w:pPr>
          </w:p>
        </w:tc>
      </w:tr>
      <w:tr w:rsidR="007E520F" w14:paraId="4703674F" w14:textId="77777777" w:rsidTr="00AC24E2">
        <w:trPr>
          <w:trHeight w:val="2195"/>
        </w:trPr>
        <w:tc>
          <w:tcPr>
            <w:tcW w:w="1137" w:type="dxa"/>
          </w:tcPr>
          <w:p w14:paraId="0D4F266D" w14:textId="77777777" w:rsidR="007E520F" w:rsidRDefault="007E520F" w:rsidP="005F52ED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7694" w:type="dxa"/>
          </w:tcPr>
          <w:p w14:paraId="3081DA26" w14:textId="77777777" w:rsidR="007E520F" w:rsidRDefault="007E520F" w:rsidP="006843AB"/>
        </w:tc>
        <w:tc>
          <w:tcPr>
            <w:tcW w:w="1517" w:type="dxa"/>
            <w:vAlign w:val="center"/>
          </w:tcPr>
          <w:p w14:paraId="009AA047" w14:textId="77777777" w:rsidR="007E520F" w:rsidRPr="00322F76" w:rsidRDefault="007E520F" w:rsidP="00322F76">
            <w:pPr>
              <w:jc w:val="center"/>
            </w:pPr>
          </w:p>
        </w:tc>
      </w:tr>
    </w:tbl>
    <w:p w14:paraId="3A169A05" w14:textId="77777777" w:rsidR="00C80ABA" w:rsidRPr="00E55B08" w:rsidRDefault="00C80ABA" w:rsidP="00C80ABA">
      <w:pPr>
        <w:rPr>
          <w:b/>
          <w:bCs/>
          <w:u w:val="single"/>
        </w:rPr>
      </w:pPr>
    </w:p>
    <w:p w14:paraId="101F86DD" w14:textId="77777777" w:rsidR="00C80ABA" w:rsidRPr="00E55B08" w:rsidRDefault="00C80ABA" w:rsidP="00C80ABA"/>
    <w:sectPr w:rsidR="00C80ABA" w:rsidRPr="00E55B08" w:rsidSect="00CE1867">
      <w:headerReference w:type="default" r:id="rId8"/>
      <w:footerReference w:type="default" r:id="rId9"/>
      <w:pgSz w:w="11906" w:h="16838" w:code="9"/>
      <w:pgMar w:top="1985" w:right="1440" w:bottom="709" w:left="709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05B95" w14:textId="77777777" w:rsidR="00E460FE" w:rsidRDefault="00E460FE" w:rsidP="009032DE">
      <w:pPr>
        <w:spacing w:after="0" w:line="240" w:lineRule="auto"/>
      </w:pPr>
      <w:r>
        <w:separator/>
      </w:r>
    </w:p>
  </w:endnote>
  <w:endnote w:type="continuationSeparator" w:id="0">
    <w:p w14:paraId="579216B2" w14:textId="77777777" w:rsidR="00E460FE" w:rsidRDefault="00E460FE" w:rsidP="00903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89AA3" w14:textId="77777777" w:rsidR="00082150" w:rsidRDefault="00082150">
    <w:pPr>
      <w:pStyle w:val="Footer"/>
    </w:pPr>
    <w:r>
      <w:rPr>
        <w:noProof/>
        <w14:ligatures w14:val="none"/>
        <w14:cntxtAlts w14:val="0"/>
      </w:rPr>
      <w:ptab w:relativeTo="indent" w:alignment="left" w:leader="none"/>
    </w:r>
    <w:r>
      <w:rPr>
        <w:noProof/>
        <w14:ligatures w14:val="none"/>
        <w14:cntxtAlts w14:val="0"/>
      </w:rPr>
      <w:drawing>
        <wp:inline distT="0" distB="0" distL="0" distR="0" wp14:anchorId="7CE26862" wp14:editId="14CB78A2">
          <wp:extent cx="6706251" cy="81819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251" cy="818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6225B" w14:textId="77777777" w:rsidR="00E460FE" w:rsidRDefault="00E460FE" w:rsidP="009032DE">
      <w:pPr>
        <w:spacing w:after="0" w:line="240" w:lineRule="auto"/>
      </w:pPr>
      <w:r>
        <w:separator/>
      </w:r>
    </w:p>
  </w:footnote>
  <w:footnote w:type="continuationSeparator" w:id="0">
    <w:p w14:paraId="3EE231A5" w14:textId="77777777" w:rsidR="00E460FE" w:rsidRDefault="00E460FE" w:rsidP="00903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829CC" w14:textId="77777777" w:rsidR="007A6D54" w:rsidRPr="007A6D54" w:rsidRDefault="00082150" w:rsidP="00650A43">
    <w:pPr>
      <w:pStyle w:val="Header"/>
      <w:tabs>
        <w:tab w:val="clear" w:pos="4513"/>
        <w:tab w:val="clear" w:pos="9026"/>
        <w:tab w:val="right" w:pos="9757"/>
      </w:tabs>
      <w:ind w:left="-284"/>
    </w:pPr>
    <w:r>
      <w:rPr>
        <w:noProof/>
        <w14:ligatures w14:val="none"/>
        <w14:cntxtAlts w14:val="0"/>
      </w:rPr>
      <w:drawing>
        <wp:anchor distT="0" distB="0" distL="114300" distR="114300" simplePos="0" relativeHeight="251658240" behindDoc="1" locked="0" layoutInCell="1" allowOverlap="1" wp14:anchorId="3CC6DFC5" wp14:editId="348350F3">
          <wp:simplePos x="0" y="0"/>
          <wp:positionH relativeFrom="page">
            <wp:posOffset>190501</wp:posOffset>
          </wp:positionH>
          <wp:positionV relativeFrom="paragraph">
            <wp:posOffset>-269240</wp:posOffset>
          </wp:positionV>
          <wp:extent cx="7176768" cy="875601"/>
          <wp:effectExtent l="0" t="0" r="0" b="127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6768" cy="875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627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C53F96" wp14:editId="26253802">
              <wp:simplePos x="0" y="0"/>
              <wp:positionH relativeFrom="column">
                <wp:posOffset>-423</wp:posOffset>
              </wp:positionH>
              <wp:positionV relativeFrom="paragraph">
                <wp:posOffset>-101600</wp:posOffset>
              </wp:positionV>
              <wp:extent cx="4648200" cy="577850"/>
              <wp:effectExtent l="0" t="0" r="0" b="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8200" cy="5778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CDF8A3C" w14:textId="4F62F625" w:rsidR="00082150" w:rsidRPr="00516279" w:rsidRDefault="00C57483" w:rsidP="00082150">
                          <w:pPr>
                            <w:spacing w:after="0" w:line="240" w:lineRule="auto"/>
                            <w:rPr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eastAsia="Arial" w:cs="Arial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Meeting Minutes</w:t>
                          </w:r>
                          <w:r w:rsidR="00082150" w:rsidRPr="00516279">
                            <w:rPr>
                              <w:rFonts w:eastAsia="Arial" w:cs="Arial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06C70029" w14:textId="1E4F8860" w:rsidR="009B0F43" w:rsidRPr="00516279" w:rsidRDefault="00FA3B87" w:rsidP="00516279">
                          <w:pPr>
                            <w:spacing w:after="80" w:line="240" w:lineRule="auto"/>
                            <w:rPr>
                              <w:rFonts w:eastAsia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Belmont Street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C53F96" id="Rectangle 29" o:spid="_x0000_s1026" style="position:absolute;left:0;text-align:left;margin-left:-.05pt;margin-top:-8pt;width:366pt;height: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" filled="f" stroked="f">
              <v:textbox inset="0,0,0,0">
                <w:txbxContent>
                  <w:p w14:paraId="5CDF8A3C" w14:textId="4F62F625" w:rsidR="00082150" w:rsidRPr="00516279" w:rsidRDefault="00C57483" w:rsidP="00082150">
                    <w:pPr>
                      <w:spacing w:after="0" w:line="240" w:lineRule="auto"/>
                      <w:rPr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eastAsia="Arial" w:cs="Arial"/>
                        <w:b/>
                        <w:color w:val="FFFFFF" w:themeColor="background1"/>
                        <w:sz w:val="36"/>
                        <w:szCs w:val="36"/>
                      </w:rPr>
                      <w:t>Meeting Minutes</w:t>
                    </w:r>
                    <w:r w:rsidR="00082150" w:rsidRPr="00516279">
                      <w:rPr>
                        <w:rFonts w:eastAsia="Arial" w:cs="Arial"/>
                        <w:b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</w:p>
                  <w:p w14:paraId="06C70029" w14:textId="1E4F8860" w:rsidR="009B0F43" w:rsidRPr="00516279" w:rsidRDefault="00FA3B87" w:rsidP="00516279">
                    <w:pPr>
                      <w:spacing w:after="80" w:line="240" w:lineRule="auto"/>
                      <w:rPr>
                        <w:rFonts w:eastAsia="Arial" w:cs="Arial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eastAsia="Arial" w:cs="Arial"/>
                        <w:b/>
                        <w:color w:val="FFFFFF" w:themeColor="background1"/>
                        <w:sz w:val="28"/>
                        <w:szCs w:val="28"/>
                      </w:rPr>
                      <w:t>Belmont Street</w:t>
                    </w:r>
                  </w:p>
                </w:txbxContent>
              </v:textbox>
            </v:rect>
          </w:pict>
        </mc:Fallback>
      </mc:AlternateContent>
    </w:r>
    <w:r w:rsidR="00650A4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D44F2"/>
    <w:multiLevelType w:val="hybridMultilevel"/>
    <w:tmpl w:val="C028318A"/>
    <w:lvl w:ilvl="0" w:tplc="0D5CF8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E0B62"/>
    <w:multiLevelType w:val="hybridMultilevel"/>
    <w:tmpl w:val="93C43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33E54"/>
    <w:multiLevelType w:val="hybridMultilevel"/>
    <w:tmpl w:val="1E66821E"/>
    <w:lvl w:ilvl="0" w:tplc="FDB243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A2027"/>
    <w:multiLevelType w:val="hybridMultilevel"/>
    <w:tmpl w:val="690ED17A"/>
    <w:lvl w:ilvl="0" w:tplc="4016DE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B0CB0"/>
    <w:multiLevelType w:val="hybridMultilevel"/>
    <w:tmpl w:val="1EE24EB0"/>
    <w:lvl w:ilvl="0" w:tplc="589CBE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0E51"/>
        <w:u w:color="4F0E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B393C"/>
    <w:multiLevelType w:val="hybridMultilevel"/>
    <w:tmpl w:val="F31623EA"/>
    <w:lvl w:ilvl="0" w:tplc="589CBE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0E51"/>
        <w:u w:color="4F0E5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D3095"/>
    <w:multiLevelType w:val="hybridMultilevel"/>
    <w:tmpl w:val="E48ECC88"/>
    <w:lvl w:ilvl="0" w:tplc="589CBE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0E51"/>
        <w:u w:color="4F0E51"/>
      </w:rPr>
    </w:lvl>
    <w:lvl w:ilvl="1" w:tplc="FF5291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682668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87334"/>
    <w:multiLevelType w:val="hybridMultilevel"/>
    <w:tmpl w:val="780AB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30315"/>
    <w:multiLevelType w:val="hybridMultilevel"/>
    <w:tmpl w:val="B4443BEE"/>
    <w:lvl w:ilvl="0" w:tplc="589CBE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0E51"/>
        <w:u w:color="4F0E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360845">
    <w:abstractNumId w:val="5"/>
  </w:num>
  <w:num w:numId="2" w16cid:durableId="1725522889">
    <w:abstractNumId w:val="8"/>
  </w:num>
  <w:num w:numId="3" w16cid:durableId="1763797374">
    <w:abstractNumId w:val="4"/>
  </w:num>
  <w:num w:numId="4" w16cid:durableId="1853647696">
    <w:abstractNumId w:val="6"/>
  </w:num>
  <w:num w:numId="5" w16cid:durableId="565922501">
    <w:abstractNumId w:val="7"/>
  </w:num>
  <w:num w:numId="6" w16cid:durableId="1618367806">
    <w:abstractNumId w:val="2"/>
  </w:num>
  <w:num w:numId="7" w16cid:durableId="1788574542">
    <w:abstractNumId w:val="3"/>
  </w:num>
  <w:num w:numId="8" w16cid:durableId="1971784005">
    <w:abstractNumId w:val="1"/>
  </w:num>
  <w:num w:numId="9" w16cid:durableId="167275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8D"/>
    <w:rsid w:val="000008A2"/>
    <w:rsid w:val="000026F3"/>
    <w:rsid w:val="00003C69"/>
    <w:rsid w:val="00016BA9"/>
    <w:rsid w:val="00022E9C"/>
    <w:rsid w:val="00023F17"/>
    <w:rsid w:val="000248B2"/>
    <w:rsid w:val="000306AE"/>
    <w:rsid w:val="00036507"/>
    <w:rsid w:val="00037B06"/>
    <w:rsid w:val="000479B2"/>
    <w:rsid w:val="000538E1"/>
    <w:rsid w:val="000553C5"/>
    <w:rsid w:val="00055E68"/>
    <w:rsid w:val="00061E4F"/>
    <w:rsid w:val="0006203D"/>
    <w:rsid w:val="000638E9"/>
    <w:rsid w:val="00063F54"/>
    <w:rsid w:val="00067F2E"/>
    <w:rsid w:val="00070DE9"/>
    <w:rsid w:val="000760E5"/>
    <w:rsid w:val="00076F32"/>
    <w:rsid w:val="00077664"/>
    <w:rsid w:val="000816AF"/>
    <w:rsid w:val="00081E5C"/>
    <w:rsid w:val="00082150"/>
    <w:rsid w:val="00082B4C"/>
    <w:rsid w:val="00085B9A"/>
    <w:rsid w:val="0009283E"/>
    <w:rsid w:val="00093148"/>
    <w:rsid w:val="0009757A"/>
    <w:rsid w:val="000B205F"/>
    <w:rsid w:val="000B2435"/>
    <w:rsid w:val="000C2CE4"/>
    <w:rsid w:val="000C581C"/>
    <w:rsid w:val="000D1654"/>
    <w:rsid w:val="000D3261"/>
    <w:rsid w:val="000D5A86"/>
    <w:rsid w:val="000E5A75"/>
    <w:rsid w:val="000F385D"/>
    <w:rsid w:val="000F57E2"/>
    <w:rsid w:val="000F5FAB"/>
    <w:rsid w:val="00100590"/>
    <w:rsid w:val="0010693D"/>
    <w:rsid w:val="00112075"/>
    <w:rsid w:val="00113826"/>
    <w:rsid w:val="00116F77"/>
    <w:rsid w:val="00117C9F"/>
    <w:rsid w:val="00120F9C"/>
    <w:rsid w:val="00122AD8"/>
    <w:rsid w:val="0013086B"/>
    <w:rsid w:val="0013576A"/>
    <w:rsid w:val="001407B2"/>
    <w:rsid w:val="00141AC5"/>
    <w:rsid w:val="00141CA1"/>
    <w:rsid w:val="001441EC"/>
    <w:rsid w:val="00147187"/>
    <w:rsid w:val="00147C59"/>
    <w:rsid w:val="00151B5C"/>
    <w:rsid w:val="0015410E"/>
    <w:rsid w:val="00154277"/>
    <w:rsid w:val="00155242"/>
    <w:rsid w:val="001628DD"/>
    <w:rsid w:val="00163191"/>
    <w:rsid w:val="00164707"/>
    <w:rsid w:val="00164841"/>
    <w:rsid w:val="00171B3D"/>
    <w:rsid w:val="00173314"/>
    <w:rsid w:val="0018592F"/>
    <w:rsid w:val="00186A2C"/>
    <w:rsid w:val="00187474"/>
    <w:rsid w:val="00191F76"/>
    <w:rsid w:val="001922BE"/>
    <w:rsid w:val="00192BE3"/>
    <w:rsid w:val="00195524"/>
    <w:rsid w:val="001A1F46"/>
    <w:rsid w:val="001A275D"/>
    <w:rsid w:val="001B1AC0"/>
    <w:rsid w:val="001B2DD1"/>
    <w:rsid w:val="001B3EE4"/>
    <w:rsid w:val="001B59CA"/>
    <w:rsid w:val="001B75AA"/>
    <w:rsid w:val="001C0BB1"/>
    <w:rsid w:val="001C1A53"/>
    <w:rsid w:val="001C2E3E"/>
    <w:rsid w:val="001C42D9"/>
    <w:rsid w:val="001C45B6"/>
    <w:rsid w:val="001C491D"/>
    <w:rsid w:val="001C4D3C"/>
    <w:rsid w:val="001C518B"/>
    <w:rsid w:val="001D033C"/>
    <w:rsid w:val="001D5473"/>
    <w:rsid w:val="001E32A5"/>
    <w:rsid w:val="001E6EB4"/>
    <w:rsid w:val="001E7D93"/>
    <w:rsid w:val="001F1A43"/>
    <w:rsid w:val="0020029B"/>
    <w:rsid w:val="00201718"/>
    <w:rsid w:val="00201ACA"/>
    <w:rsid w:val="00203941"/>
    <w:rsid w:val="00210404"/>
    <w:rsid w:val="00210E88"/>
    <w:rsid w:val="00214538"/>
    <w:rsid w:val="00214D25"/>
    <w:rsid w:val="0021598F"/>
    <w:rsid w:val="00220AEC"/>
    <w:rsid w:val="00223401"/>
    <w:rsid w:val="0022518C"/>
    <w:rsid w:val="002261A9"/>
    <w:rsid w:val="002335F0"/>
    <w:rsid w:val="00235FE5"/>
    <w:rsid w:val="0024021A"/>
    <w:rsid w:val="00243113"/>
    <w:rsid w:val="00245A56"/>
    <w:rsid w:val="00251B2B"/>
    <w:rsid w:val="00252CAA"/>
    <w:rsid w:val="00255141"/>
    <w:rsid w:val="00256C3A"/>
    <w:rsid w:val="002578C2"/>
    <w:rsid w:val="00262313"/>
    <w:rsid w:val="002627CC"/>
    <w:rsid w:val="00264D28"/>
    <w:rsid w:val="00265F09"/>
    <w:rsid w:val="00271F5E"/>
    <w:rsid w:val="00277246"/>
    <w:rsid w:val="002826EB"/>
    <w:rsid w:val="0028279D"/>
    <w:rsid w:val="00283CAE"/>
    <w:rsid w:val="00285C2B"/>
    <w:rsid w:val="0029693D"/>
    <w:rsid w:val="002A00A4"/>
    <w:rsid w:val="002A2D2A"/>
    <w:rsid w:val="002A355F"/>
    <w:rsid w:val="002A35FD"/>
    <w:rsid w:val="002A379B"/>
    <w:rsid w:val="002B0D1C"/>
    <w:rsid w:val="002B47E0"/>
    <w:rsid w:val="002B6D58"/>
    <w:rsid w:val="002C10B1"/>
    <w:rsid w:val="002C539C"/>
    <w:rsid w:val="002C774D"/>
    <w:rsid w:val="002D096B"/>
    <w:rsid w:val="002D2C36"/>
    <w:rsid w:val="002E17CB"/>
    <w:rsid w:val="002E1C45"/>
    <w:rsid w:val="002E33D8"/>
    <w:rsid w:val="002E4601"/>
    <w:rsid w:val="002E6614"/>
    <w:rsid w:val="002E706F"/>
    <w:rsid w:val="002F4B1A"/>
    <w:rsid w:val="002F4D98"/>
    <w:rsid w:val="003001E6"/>
    <w:rsid w:val="00300A80"/>
    <w:rsid w:val="0030532E"/>
    <w:rsid w:val="00315058"/>
    <w:rsid w:val="0031722C"/>
    <w:rsid w:val="0031788A"/>
    <w:rsid w:val="00321D41"/>
    <w:rsid w:val="003227C7"/>
    <w:rsid w:val="00322F76"/>
    <w:rsid w:val="0032339A"/>
    <w:rsid w:val="00326041"/>
    <w:rsid w:val="00331281"/>
    <w:rsid w:val="00335C5F"/>
    <w:rsid w:val="00342340"/>
    <w:rsid w:val="00342D68"/>
    <w:rsid w:val="00343F20"/>
    <w:rsid w:val="003450F6"/>
    <w:rsid w:val="003505EE"/>
    <w:rsid w:val="00352A28"/>
    <w:rsid w:val="003553BA"/>
    <w:rsid w:val="0035545D"/>
    <w:rsid w:val="00357CF0"/>
    <w:rsid w:val="003631E0"/>
    <w:rsid w:val="0036398F"/>
    <w:rsid w:val="00364518"/>
    <w:rsid w:val="00367A86"/>
    <w:rsid w:val="003721C5"/>
    <w:rsid w:val="00373D75"/>
    <w:rsid w:val="003741B5"/>
    <w:rsid w:val="003812F5"/>
    <w:rsid w:val="00385F2D"/>
    <w:rsid w:val="00386D09"/>
    <w:rsid w:val="003921F5"/>
    <w:rsid w:val="003A32B3"/>
    <w:rsid w:val="003A33ED"/>
    <w:rsid w:val="003A4092"/>
    <w:rsid w:val="003A464F"/>
    <w:rsid w:val="003A7F05"/>
    <w:rsid w:val="003B2197"/>
    <w:rsid w:val="003B522F"/>
    <w:rsid w:val="003B6A04"/>
    <w:rsid w:val="003C0251"/>
    <w:rsid w:val="003C2F73"/>
    <w:rsid w:val="003C4F6D"/>
    <w:rsid w:val="003C5700"/>
    <w:rsid w:val="003C7880"/>
    <w:rsid w:val="003D0384"/>
    <w:rsid w:val="003D10AB"/>
    <w:rsid w:val="003D5124"/>
    <w:rsid w:val="003D57BA"/>
    <w:rsid w:val="003E0E31"/>
    <w:rsid w:val="003E4BED"/>
    <w:rsid w:val="003E73E4"/>
    <w:rsid w:val="003F1DED"/>
    <w:rsid w:val="003F415B"/>
    <w:rsid w:val="004040B6"/>
    <w:rsid w:val="00407574"/>
    <w:rsid w:val="004144BD"/>
    <w:rsid w:val="00416E18"/>
    <w:rsid w:val="00420C32"/>
    <w:rsid w:val="0042751C"/>
    <w:rsid w:val="00427D90"/>
    <w:rsid w:val="00432028"/>
    <w:rsid w:val="00433942"/>
    <w:rsid w:val="00436759"/>
    <w:rsid w:val="00443B5A"/>
    <w:rsid w:val="0044500E"/>
    <w:rsid w:val="004459F9"/>
    <w:rsid w:val="00451895"/>
    <w:rsid w:val="00452833"/>
    <w:rsid w:val="004550E5"/>
    <w:rsid w:val="004551C1"/>
    <w:rsid w:val="00455E01"/>
    <w:rsid w:val="0045789F"/>
    <w:rsid w:val="00462107"/>
    <w:rsid w:val="00464A58"/>
    <w:rsid w:val="004724CC"/>
    <w:rsid w:val="00480234"/>
    <w:rsid w:val="0048262D"/>
    <w:rsid w:val="0048443F"/>
    <w:rsid w:val="00487DED"/>
    <w:rsid w:val="00487F4E"/>
    <w:rsid w:val="00492E34"/>
    <w:rsid w:val="004958C5"/>
    <w:rsid w:val="004959B9"/>
    <w:rsid w:val="004A0B70"/>
    <w:rsid w:val="004A1059"/>
    <w:rsid w:val="004A2F04"/>
    <w:rsid w:val="004A7F3A"/>
    <w:rsid w:val="004B3493"/>
    <w:rsid w:val="004B48BB"/>
    <w:rsid w:val="004B5930"/>
    <w:rsid w:val="004C0334"/>
    <w:rsid w:val="004C2999"/>
    <w:rsid w:val="004C4962"/>
    <w:rsid w:val="004C5EAE"/>
    <w:rsid w:val="004C6C18"/>
    <w:rsid w:val="004D252A"/>
    <w:rsid w:val="004E0BD3"/>
    <w:rsid w:val="004F390B"/>
    <w:rsid w:val="004F425B"/>
    <w:rsid w:val="004F52A5"/>
    <w:rsid w:val="004F798A"/>
    <w:rsid w:val="004F7CFF"/>
    <w:rsid w:val="004F7D76"/>
    <w:rsid w:val="005005C3"/>
    <w:rsid w:val="005018C3"/>
    <w:rsid w:val="0050244E"/>
    <w:rsid w:val="00511490"/>
    <w:rsid w:val="0051563B"/>
    <w:rsid w:val="00516279"/>
    <w:rsid w:val="005200C0"/>
    <w:rsid w:val="00523329"/>
    <w:rsid w:val="00525590"/>
    <w:rsid w:val="00537B57"/>
    <w:rsid w:val="00543B83"/>
    <w:rsid w:val="0055672A"/>
    <w:rsid w:val="0057526C"/>
    <w:rsid w:val="00592C96"/>
    <w:rsid w:val="00596908"/>
    <w:rsid w:val="0059701D"/>
    <w:rsid w:val="00597D38"/>
    <w:rsid w:val="005A356B"/>
    <w:rsid w:val="005B1ED1"/>
    <w:rsid w:val="005B3937"/>
    <w:rsid w:val="005B5B6B"/>
    <w:rsid w:val="005B5C97"/>
    <w:rsid w:val="005C21BC"/>
    <w:rsid w:val="005C2D10"/>
    <w:rsid w:val="005C52F1"/>
    <w:rsid w:val="005C72A2"/>
    <w:rsid w:val="005D4EEB"/>
    <w:rsid w:val="005D720C"/>
    <w:rsid w:val="005E095F"/>
    <w:rsid w:val="005E4CC3"/>
    <w:rsid w:val="005E7EAB"/>
    <w:rsid w:val="005F52ED"/>
    <w:rsid w:val="005F5B97"/>
    <w:rsid w:val="005F7D5D"/>
    <w:rsid w:val="0060092A"/>
    <w:rsid w:val="00604D9A"/>
    <w:rsid w:val="0060641D"/>
    <w:rsid w:val="006103AC"/>
    <w:rsid w:val="00611F5E"/>
    <w:rsid w:val="00614B9E"/>
    <w:rsid w:val="00615158"/>
    <w:rsid w:val="0061668D"/>
    <w:rsid w:val="006209D8"/>
    <w:rsid w:val="00625066"/>
    <w:rsid w:val="00630448"/>
    <w:rsid w:val="006326A7"/>
    <w:rsid w:val="006350CF"/>
    <w:rsid w:val="00635756"/>
    <w:rsid w:val="00641B7D"/>
    <w:rsid w:val="00644FD4"/>
    <w:rsid w:val="00650A43"/>
    <w:rsid w:val="00651C04"/>
    <w:rsid w:val="006625E6"/>
    <w:rsid w:val="00663FD5"/>
    <w:rsid w:val="0066558F"/>
    <w:rsid w:val="00666434"/>
    <w:rsid w:val="00674FB2"/>
    <w:rsid w:val="006810A2"/>
    <w:rsid w:val="00682005"/>
    <w:rsid w:val="00682389"/>
    <w:rsid w:val="006827CE"/>
    <w:rsid w:val="0068294E"/>
    <w:rsid w:val="006868AB"/>
    <w:rsid w:val="00687903"/>
    <w:rsid w:val="006916C9"/>
    <w:rsid w:val="006951D9"/>
    <w:rsid w:val="00696F5A"/>
    <w:rsid w:val="0069753F"/>
    <w:rsid w:val="00697AA6"/>
    <w:rsid w:val="006A1413"/>
    <w:rsid w:val="006A14DE"/>
    <w:rsid w:val="006A1E6F"/>
    <w:rsid w:val="006A440A"/>
    <w:rsid w:val="006A73D9"/>
    <w:rsid w:val="006B41C1"/>
    <w:rsid w:val="006C29A3"/>
    <w:rsid w:val="006C3453"/>
    <w:rsid w:val="006C3D31"/>
    <w:rsid w:val="006C4F63"/>
    <w:rsid w:val="006C68F2"/>
    <w:rsid w:val="006D0204"/>
    <w:rsid w:val="006D69F8"/>
    <w:rsid w:val="006D78C7"/>
    <w:rsid w:val="006E100A"/>
    <w:rsid w:val="006E1A74"/>
    <w:rsid w:val="006E49C4"/>
    <w:rsid w:val="006E4F1B"/>
    <w:rsid w:val="006E55C0"/>
    <w:rsid w:val="006E5C9E"/>
    <w:rsid w:val="006F0E77"/>
    <w:rsid w:val="006F1635"/>
    <w:rsid w:val="006F5C37"/>
    <w:rsid w:val="00701FAA"/>
    <w:rsid w:val="00706427"/>
    <w:rsid w:val="00706A5E"/>
    <w:rsid w:val="00711CE4"/>
    <w:rsid w:val="00715CB7"/>
    <w:rsid w:val="00716560"/>
    <w:rsid w:val="00716C2E"/>
    <w:rsid w:val="0072155C"/>
    <w:rsid w:val="00731219"/>
    <w:rsid w:val="007335E7"/>
    <w:rsid w:val="007339C7"/>
    <w:rsid w:val="00736F06"/>
    <w:rsid w:val="007512C7"/>
    <w:rsid w:val="00767D99"/>
    <w:rsid w:val="007716F0"/>
    <w:rsid w:val="00772E59"/>
    <w:rsid w:val="00773573"/>
    <w:rsid w:val="007804A5"/>
    <w:rsid w:val="0078293E"/>
    <w:rsid w:val="00783768"/>
    <w:rsid w:val="007852DC"/>
    <w:rsid w:val="0078745D"/>
    <w:rsid w:val="007935FC"/>
    <w:rsid w:val="007951A3"/>
    <w:rsid w:val="007A3250"/>
    <w:rsid w:val="007A3DC0"/>
    <w:rsid w:val="007A5296"/>
    <w:rsid w:val="007A6D54"/>
    <w:rsid w:val="007B026D"/>
    <w:rsid w:val="007B3321"/>
    <w:rsid w:val="007B41C7"/>
    <w:rsid w:val="007C1562"/>
    <w:rsid w:val="007C1BD9"/>
    <w:rsid w:val="007C5393"/>
    <w:rsid w:val="007C6719"/>
    <w:rsid w:val="007D3EEC"/>
    <w:rsid w:val="007D4FA5"/>
    <w:rsid w:val="007E520F"/>
    <w:rsid w:val="007E7DB6"/>
    <w:rsid w:val="007F22A1"/>
    <w:rsid w:val="007F2EDE"/>
    <w:rsid w:val="007F709D"/>
    <w:rsid w:val="00806CC3"/>
    <w:rsid w:val="00807009"/>
    <w:rsid w:val="0080749C"/>
    <w:rsid w:val="00807E24"/>
    <w:rsid w:val="00807EF6"/>
    <w:rsid w:val="0081029C"/>
    <w:rsid w:val="00813D60"/>
    <w:rsid w:val="00822EE0"/>
    <w:rsid w:val="00827AA8"/>
    <w:rsid w:val="00836D55"/>
    <w:rsid w:val="00846877"/>
    <w:rsid w:val="00851E4C"/>
    <w:rsid w:val="00851E87"/>
    <w:rsid w:val="00860C72"/>
    <w:rsid w:val="00862131"/>
    <w:rsid w:val="0086403F"/>
    <w:rsid w:val="00871BB3"/>
    <w:rsid w:val="00874CDA"/>
    <w:rsid w:val="00876D14"/>
    <w:rsid w:val="00876E63"/>
    <w:rsid w:val="00882CC5"/>
    <w:rsid w:val="00884F3C"/>
    <w:rsid w:val="008853B3"/>
    <w:rsid w:val="0089555F"/>
    <w:rsid w:val="008A4A8E"/>
    <w:rsid w:val="008B377D"/>
    <w:rsid w:val="008B6F0A"/>
    <w:rsid w:val="008C26AD"/>
    <w:rsid w:val="008D3F05"/>
    <w:rsid w:val="008D6732"/>
    <w:rsid w:val="008E335A"/>
    <w:rsid w:val="008E4B47"/>
    <w:rsid w:val="008E74C2"/>
    <w:rsid w:val="008E7E6F"/>
    <w:rsid w:val="008F07F0"/>
    <w:rsid w:val="008F3CC8"/>
    <w:rsid w:val="008F4631"/>
    <w:rsid w:val="008F57A6"/>
    <w:rsid w:val="008F6F28"/>
    <w:rsid w:val="00901670"/>
    <w:rsid w:val="009032DE"/>
    <w:rsid w:val="00904109"/>
    <w:rsid w:val="00907BB7"/>
    <w:rsid w:val="009159A7"/>
    <w:rsid w:val="00917ABA"/>
    <w:rsid w:val="00917BFC"/>
    <w:rsid w:val="00924C3E"/>
    <w:rsid w:val="00925E64"/>
    <w:rsid w:val="0093343E"/>
    <w:rsid w:val="00934D69"/>
    <w:rsid w:val="009355BE"/>
    <w:rsid w:val="00935BFE"/>
    <w:rsid w:val="00936196"/>
    <w:rsid w:val="0093786D"/>
    <w:rsid w:val="0094079F"/>
    <w:rsid w:val="00944808"/>
    <w:rsid w:val="009479BB"/>
    <w:rsid w:val="009532B0"/>
    <w:rsid w:val="00955990"/>
    <w:rsid w:val="00955C1C"/>
    <w:rsid w:val="00955D84"/>
    <w:rsid w:val="00964291"/>
    <w:rsid w:val="009713B8"/>
    <w:rsid w:val="00975020"/>
    <w:rsid w:val="0098029F"/>
    <w:rsid w:val="009822CF"/>
    <w:rsid w:val="00982C90"/>
    <w:rsid w:val="00991280"/>
    <w:rsid w:val="009957AF"/>
    <w:rsid w:val="009977B9"/>
    <w:rsid w:val="009A136B"/>
    <w:rsid w:val="009A7F77"/>
    <w:rsid w:val="009B096E"/>
    <w:rsid w:val="009B09EE"/>
    <w:rsid w:val="009B0F43"/>
    <w:rsid w:val="009B2EF7"/>
    <w:rsid w:val="009B485B"/>
    <w:rsid w:val="009B539B"/>
    <w:rsid w:val="009C0137"/>
    <w:rsid w:val="009C1A88"/>
    <w:rsid w:val="009C3501"/>
    <w:rsid w:val="009C6227"/>
    <w:rsid w:val="009C7B04"/>
    <w:rsid w:val="009E7AA1"/>
    <w:rsid w:val="009F4431"/>
    <w:rsid w:val="009F5D5A"/>
    <w:rsid w:val="00A00A2C"/>
    <w:rsid w:val="00A0113F"/>
    <w:rsid w:val="00A03571"/>
    <w:rsid w:val="00A11B07"/>
    <w:rsid w:val="00A1360F"/>
    <w:rsid w:val="00A13D33"/>
    <w:rsid w:val="00A172A5"/>
    <w:rsid w:val="00A2206F"/>
    <w:rsid w:val="00A249AB"/>
    <w:rsid w:val="00A2561E"/>
    <w:rsid w:val="00A32802"/>
    <w:rsid w:val="00A35074"/>
    <w:rsid w:val="00A409C1"/>
    <w:rsid w:val="00A40C24"/>
    <w:rsid w:val="00A46497"/>
    <w:rsid w:val="00A465BC"/>
    <w:rsid w:val="00A5512E"/>
    <w:rsid w:val="00A6311D"/>
    <w:rsid w:val="00A64920"/>
    <w:rsid w:val="00A660FA"/>
    <w:rsid w:val="00A66597"/>
    <w:rsid w:val="00A746D1"/>
    <w:rsid w:val="00A749B6"/>
    <w:rsid w:val="00A7575C"/>
    <w:rsid w:val="00A8025F"/>
    <w:rsid w:val="00A85EA1"/>
    <w:rsid w:val="00A875A9"/>
    <w:rsid w:val="00A87E97"/>
    <w:rsid w:val="00A93E59"/>
    <w:rsid w:val="00A97233"/>
    <w:rsid w:val="00AA51E6"/>
    <w:rsid w:val="00AA704E"/>
    <w:rsid w:val="00AB3626"/>
    <w:rsid w:val="00AB50BF"/>
    <w:rsid w:val="00AB69E3"/>
    <w:rsid w:val="00AB7455"/>
    <w:rsid w:val="00AC0B77"/>
    <w:rsid w:val="00AC1D97"/>
    <w:rsid w:val="00AC24E2"/>
    <w:rsid w:val="00AC371B"/>
    <w:rsid w:val="00AC3D1A"/>
    <w:rsid w:val="00AC40DB"/>
    <w:rsid w:val="00AC4E50"/>
    <w:rsid w:val="00AD0446"/>
    <w:rsid w:val="00AD39D1"/>
    <w:rsid w:val="00AE06AF"/>
    <w:rsid w:val="00AE1D01"/>
    <w:rsid w:val="00AE5960"/>
    <w:rsid w:val="00AF39A1"/>
    <w:rsid w:val="00AF428C"/>
    <w:rsid w:val="00AF6756"/>
    <w:rsid w:val="00B007D4"/>
    <w:rsid w:val="00B009DD"/>
    <w:rsid w:val="00B02759"/>
    <w:rsid w:val="00B03982"/>
    <w:rsid w:val="00B05CB4"/>
    <w:rsid w:val="00B141EE"/>
    <w:rsid w:val="00B203E4"/>
    <w:rsid w:val="00B233CD"/>
    <w:rsid w:val="00B24984"/>
    <w:rsid w:val="00B33DDC"/>
    <w:rsid w:val="00B345C6"/>
    <w:rsid w:val="00B35EE9"/>
    <w:rsid w:val="00B40B71"/>
    <w:rsid w:val="00B45406"/>
    <w:rsid w:val="00B47FC0"/>
    <w:rsid w:val="00B5143D"/>
    <w:rsid w:val="00B54286"/>
    <w:rsid w:val="00B56DEE"/>
    <w:rsid w:val="00B657C4"/>
    <w:rsid w:val="00B67278"/>
    <w:rsid w:val="00B71538"/>
    <w:rsid w:val="00B732F1"/>
    <w:rsid w:val="00B753A2"/>
    <w:rsid w:val="00B75980"/>
    <w:rsid w:val="00B761E4"/>
    <w:rsid w:val="00B807BC"/>
    <w:rsid w:val="00B81FCB"/>
    <w:rsid w:val="00B846AF"/>
    <w:rsid w:val="00B85FAD"/>
    <w:rsid w:val="00B92A26"/>
    <w:rsid w:val="00BA03FE"/>
    <w:rsid w:val="00BA12BB"/>
    <w:rsid w:val="00BA2826"/>
    <w:rsid w:val="00BA2D52"/>
    <w:rsid w:val="00BA6A0C"/>
    <w:rsid w:val="00BB0407"/>
    <w:rsid w:val="00BB5E64"/>
    <w:rsid w:val="00BC2B29"/>
    <w:rsid w:val="00BC4D15"/>
    <w:rsid w:val="00BD2945"/>
    <w:rsid w:val="00BD65DF"/>
    <w:rsid w:val="00BE1748"/>
    <w:rsid w:val="00BE32D4"/>
    <w:rsid w:val="00BE36E5"/>
    <w:rsid w:val="00BE6EA9"/>
    <w:rsid w:val="00BF0660"/>
    <w:rsid w:val="00BF0BF8"/>
    <w:rsid w:val="00BF6E8D"/>
    <w:rsid w:val="00BF7904"/>
    <w:rsid w:val="00C03701"/>
    <w:rsid w:val="00C1128E"/>
    <w:rsid w:val="00C12C08"/>
    <w:rsid w:val="00C14EF0"/>
    <w:rsid w:val="00C15B8C"/>
    <w:rsid w:val="00C16259"/>
    <w:rsid w:val="00C20D29"/>
    <w:rsid w:val="00C27A69"/>
    <w:rsid w:val="00C308D2"/>
    <w:rsid w:val="00C30C4B"/>
    <w:rsid w:val="00C3236F"/>
    <w:rsid w:val="00C35078"/>
    <w:rsid w:val="00C40D3D"/>
    <w:rsid w:val="00C4176C"/>
    <w:rsid w:val="00C57483"/>
    <w:rsid w:val="00C57D85"/>
    <w:rsid w:val="00C62B69"/>
    <w:rsid w:val="00C65242"/>
    <w:rsid w:val="00C66C57"/>
    <w:rsid w:val="00C73480"/>
    <w:rsid w:val="00C80ABA"/>
    <w:rsid w:val="00C83B2A"/>
    <w:rsid w:val="00C86A5F"/>
    <w:rsid w:val="00C87C24"/>
    <w:rsid w:val="00C924B7"/>
    <w:rsid w:val="00C92A46"/>
    <w:rsid w:val="00C96859"/>
    <w:rsid w:val="00CB0A27"/>
    <w:rsid w:val="00CB2C22"/>
    <w:rsid w:val="00CB3434"/>
    <w:rsid w:val="00CB5998"/>
    <w:rsid w:val="00CB6E17"/>
    <w:rsid w:val="00CB7927"/>
    <w:rsid w:val="00CC756D"/>
    <w:rsid w:val="00CD1EAB"/>
    <w:rsid w:val="00CD29BF"/>
    <w:rsid w:val="00CD3DBE"/>
    <w:rsid w:val="00CD5AD4"/>
    <w:rsid w:val="00CD7664"/>
    <w:rsid w:val="00CE1867"/>
    <w:rsid w:val="00CE18AA"/>
    <w:rsid w:val="00CE256D"/>
    <w:rsid w:val="00CE3103"/>
    <w:rsid w:val="00CE39B5"/>
    <w:rsid w:val="00CE3E91"/>
    <w:rsid w:val="00CE6768"/>
    <w:rsid w:val="00CE7DD2"/>
    <w:rsid w:val="00CF05DE"/>
    <w:rsid w:val="00CF71CA"/>
    <w:rsid w:val="00CF7789"/>
    <w:rsid w:val="00D00918"/>
    <w:rsid w:val="00D03640"/>
    <w:rsid w:val="00D04137"/>
    <w:rsid w:val="00D04B17"/>
    <w:rsid w:val="00D06A9D"/>
    <w:rsid w:val="00D07A11"/>
    <w:rsid w:val="00D10DFA"/>
    <w:rsid w:val="00D111D7"/>
    <w:rsid w:val="00D174DE"/>
    <w:rsid w:val="00D20AB7"/>
    <w:rsid w:val="00D21F4C"/>
    <w:rsid w:val="00D22B17"/>
    <w:rsid w:val="00D2401D"/>
    <w:rsid w:val="00D273BA"/>
    <w:rsid w:val="00D27AD9"/>
    <w:rsid w:val="00D32B10"/>
    <w:rsid w:val="00D34AC4"/>
    <w:rsid w:val="00D352E2"/>
    <w:rsid w:val="00D40EAB"/>
    <w:rsid w:val="00D4306D"/>
    <w:rsid w:val="00D46354"/>
    <w:rsid w:val="00D4642B"/>
    <w:rsid w:val="00D520B8"/>
    <w:rsid w:val="00D527FE"/>
    <w:rsid w:val="00D537CD"/>
    <w:rsid w:val="00D538C1"/>
    <w:rsid w:val="00D569FA"/>
    <w:rsid w:val="00D6079F"/>
    <w:rsid w:val="00D62FC4"/>
    <w:rsid w:val="00D64906"/>
    <w:rsid w:val="00D6627B"/>
    <w:rsid w:val="00D66869"/>
    <w:rsid w:val="00D76B6D"/>
    <w:rsid w:val="00D84843"/>
    <w:rsid w:val="00D94284"/>
    <w:rsid w:val="00DA01ED"/>
    <w:rsid w:val="00DA3DF1"/>
    <w:rsid w:val="00DB27A9"/>
    <w:rsid w:val="00DB57ED"/>
    <w:rsid w:val="00DB6740"/>
    <w:rsid w:val="00DB70E5"/>
    <w:rsid w:val="00DB730F"/>
    <w:rsid w:val="00DB7690"/>
    <w:rsid w:val="00DC088A"/>
    <w:rsid w:val="00DC0B54"/>
    <w:rsid w:val="00DC4E73"/>
    <w:rsid w:val="00DC532F"/>
    <w:rsid w:val="00DC7187"/>
    <w:rsid w:val="00DD29E2"/>
    <w:rsid w:val="00DD2E18"/>
    <w:rsid w:val="00DD639A"/>
    <w:rsid w:val="00DE02AE"/>
    <w:rsid w:val="00DE0911"/>
    <w:rsid w:val="00DE2B1F"/>
    <w:rsid w:val="00DE373D"/>
    <w:rsid w:val="00DE3FCC"/>
    <w:rsid w:val="00DE42D0"/>
    <w:rsid w:val="00DE6A17"/>
    <w:rsid w:val="00DF174C"/>
    <w:rsid w:val="00DF2CCC"/>
    <w:rsid w:val="00DF419F"/>
    <w:rsid w:val="00DF624E"/>
    <w:rsid w:val="00E02183"/>
    <w:rsid w:val="00E068EE"/>
    <w:rsid w:val="00E10124"/>
    <w:rsid w:val="00E11584"/>
    <w:rsid w:val="00E12082"/>
    <w:rsid w:val="00E144B5"/>
    <w:rsid w:val="00E149A8"/>
    <w:rsid w:val="00E15C6D"/>
    <w:rsid w:val="00E23761"/>
    <w:rsid w:val="00E25FF6"/>
    <w:rsid w:val="00E2786A"/>
    <w:rsid w:val="00E43D4C"/>
    <w:rsid w:val="00E460FD"/>
    <w:rsid w:val="00E460FE"/>
    <w:rsid w:val="00E504B1"/>
    <w:rsid w:val="00E513D6"/>
    <w:rsid w:val="00E5186F"/>
    <w:rsid w:val="00E52E7E"/>
    <w:rsid w:val="00E538EC"/>
    <w:rsid w:val="00E56EE4"/>
    <w:rsid w:val="00E63770"/>
    <w:rsid w:val="00E652D7"/>
    <w:rsid w:val="00E711D5"/>
    <w:rsid w:val="00E71414"/>
    <w:rsid w:val="00E73928"/>
    <w:rsid w:val="00E81064"/>
    <w:rsid w:val="00E90559"/>
    <w:rsid w:val="00E9320C"/>
    <w:rsid w:val="00E933C4"/>
    <w:rsid w:val="00E97ECB"/>
    <w:rsid w:val="00EA181C"/>
    <w:rsid w:val="00EA4DC2"/>
    <w:rsid w:val="00EB2748"/>
    <w:rsid w:val="00EC3DC1"/>
    <w:rsid w:val="00EC3FB0"/>
    <w:rsid w:val="00EC7D15"/>
    <w:rsid w:val="00ED622B"/>
    <w:rsid w:val="00EE10B2"/>
    <w:rsid w:val="00EE3A84"/>
    <w:rsid w:val="00EE5FA2"/>
    <w:rsid w:val="00EE6C2B"/>
    <w:rsid w:val="00EF0441"/>
    <w:rsid w:val="00EF0992"/>
    <w:rsid w:val="00EF1DDE"/>
    <w:rsid w:val="00EF1F3F"/>
    <w:rsid w:val="00F00D24"/>
    <w:rsid w:val="00F04B27"/>
    <w:rsid w:val="00F05B54"/>
    <w:rsid w:val="00F06DEF"/>
    <w:rsid w:val="00F077AB"/>
    <w:rsid w:val="00F218B4"/>
    <w:rsid w:val="00F270E3"/>
    <w:rsid w:val="00F317A6"/>
    <w:rsid w:val="00F36608"/>
    <w:rsid w:val="00F3725A"/>
    <w:rsid w:val="00F43B82"/>
    <w:rsid w:val="00F46322"/>
    <w:rsid w:val="00F5009B"/>
    <w:rsid w:val="00F51328"/>
    <w:rsid w:val="00F52976"/>
    <w:rsid w:val="00F5316C"/>
    <w:rsid w:val="00F5568D"/>
    <w:rsid w:val="00F64974"/>
    <w:rsid w:val="00F7131B"/>
    <w:rsid w:val="00F73156"/>
    <w:rsid w:val="00F956D1"/>
    <w:rsid w:val="00F966A5"/>
    <w:rsid w:val="00FA0AE6"/>
    <w:rsid w:val="00FA123C"/>
    <w:rsid w:val="00FA1DC3"/>
    <w:rsid w:val="00FA3B87"/>
    <w:rsid w:val="00FA44BB"/>
    <w:rsid w:val="00FA4887"/>
    <w:rsid w:val="00FB1773"/>
    <w:rsid w:val="00FB31F4"/>
    <w:rsid w:val="00FB42A7"/>
    <w:rsid w:val="00FB683A"/>
    <w:rsid w:val="00FC5DFD"/>
    <w:rsid w:val="00FD33F0"/>
    <w:rsid w:val="00FD65C4"/>
    <w:rsid w:val="00FD7195"/>
    <w:rsid w:val="00FD74FC"/>
    <w:rsid w:val="00FE0F09"/>
    <w:rsid w:val="00FF434A"/>
    <w:rsid w:val="00FF4996"/>
    <w:rsid w:val="00FF52C1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FE2F3"/>
  <w15:chartTrackingRefBased/>
  <w15:docId w15:val="{5E5E3BFB-5B4F-42D3-8CC3-422175DC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AD4"/>
    <w:pPr>
      <w:spacing w:after="120" w:line="285" w:lineRule="auto"/>
    </w:pPr>
    <w:rPr>
      <w:rFonts w:ascii="Arial" w:eastAsia="Times New Roman" w:hAnsi="Arial" w:cs="Calibri"/>
      <w:color w:val="000000"/>
      <w:kern w:val="28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E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32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2D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9032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2D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customStyle="1" w:styleId="BasicParagraph">
    <w:name w:val="[Basic Paragraph]"/>
    <w:basedOn w:val="Normal"/>
    <w:uiPriority w:val="99"/>
    <w:rsid w:val="000C581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kern w:val="0"/>
      <w:sz w:val="24"/>
      <w:szCs w:val="24"/>
      <w:lang w:eastAsia="en-US"/>
      <w14:ligatures w14:val="none"/>
      <w14:cntxtAlts w14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AD4"/>
    <w:pPr>
      <w:numPr>
        <w:ilvl w:val="1"/>
      </w:numPr>
      <w:spacing w:after="160"/>
    </w:pPr>
    <w:rPr>
      <w:rFonts w:eastAsiaTheme="minorEastAsia" w:cstheme="minorBidi"/>
      <w:b/>
      <w:color w:val="00534D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5AD4"/>
    <w:rPr>
      <w:rFonts w:ascii="Arial" w:eastAsiaTheme="minorEastAsia" w:hAnsi="Arial"/>
      <w:b/>
      <w:color w:val="00534D"/>
      <w:spacing w:val="15"/>
      <w:kern w:val="28"/>
      <w:sz w:val="28"/>
      <w:lang w:eastAsia="en-GB"/>
      <w14:ligatures w14:val="standard"/>
      <w14:cntxtAlts/>
    </w:rPr>
  </w:style>
  <w:style w:type="table" w:styleId="TableGrid">
    <w:name w:val="Table Grid"/>
    <w:basedOn w:val="TableNormal"/>
    <w:uiPriority w:val="39"/>
    <w:rsid w:val="0034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5F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.alvarez\Downloads\Countryside%20Partnerships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CC3A8-448C-4C0F-9BD8-F5BEFA25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Countryside Partnerships report template.dotx</Template>
  <TotalTime>13</TotalTime>
  <Pages>4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Alvarez</dc:creator>
  <cp:keywords/>
  <dc:description/>
  <cp:lastModifiedBy>Shareen Moutawafiq</cp:lastModifiedBy>
  <cp:revision>4</cp:revision>
  <cp:lastPrinted>2024-06-07T11:16:00Z</cp:lastPrinted>
  <dcterms:created xsi:type="dcterms:W3CDTF">2024-06-10T09:20:00Z</dcterms:created>
  <dcterms:modified xsi:type="dcterms:W3CDTF">2024-06-12T14:46:00Z</dcterms:modified>
</cp:coreProperties>
</file>