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7B998" w14:textId="77777777" w:rsidR="004212EB" w:rsidRDefault="004212EB" w:rsidP="004212EB">
      <w:pPr>
        <w:pStyle w:val="Subtitle"/>
        <w:rPr>
          <w:rFonts w:eastAsiaTheme="minorHAnsi"/>
          <w:color w:val="000000" w:themeColor="text1"/>
          <w:sz w:val="32"/>
          <w:szCs w:val="32"/>
          <w:u w:val="single"/>
        </w:rPr>
      </w:pPr>
    </w:p>
    <w:p w14:paraId="7AFF2BBD" w14:textId="44CA7A28" w:rsidR="007B3321" w:rsidRPr="004212EB" w:rsidRDefault="004212EB" w:rsidP="003C0892">
      <w:pPr>
        <w:pStyle w:val="Subtitle"/>
        <w:jc w:val="center"/>
        <w:rPr>
          <w:rFonts w:eastAsiaTheme="minorHAnsi"/>
          <w:color w:val="000000" w:themeColor="text1"/>
          <w:sz w:val="32"/>
          <w:szCs w:val="32"/>
          <w:u w:val="single"/>
        </w:rPr>
      </w:pPr>
      <w:r w:rsidRPr="004212EB">
        <w:rPr>
          <w:rFonts w:eastAsiaTheme="minorHAnsi"/>
          <w:color w:val="000000" w:themeColor="text1"/>
          <w:sz w:val="32"/>
          <w:szCs w:val="32"/>
          <w:u w:val="single"/>
        </w:rPr>
        <w:t>BELMONT STREET DEVELOPMENTS UPDATES</w:t>
      </w:r>
    </w:p>
    <w:p w14:paraId="275D270C" w14:textId="77777777" w:rsidR="005D4EEB" w:rsidRDefault="005D4EEB" w:rsidP="007B3321">
      <w:pPr>
        <w:pStyle w:val="ListParagraph"/>
        <w:spacing w:after="0" w:line="240" w:lineRule="auto"/>
        <w:ind w:left="0" w:right="-591"/>
        <w:rPr>
          <w:rFonts w:eastAsiaTheme="minorHAnsi" w:cs="Arial"/>
          <w:sz w:val="24"/>
          <w:szCs w:val="24"/>
        </w:rPr>
      </w:pPr>
    </w:p>
    <w:p w14:paraId="52D24108" w14:textId="5309C164" w:rsidR="004212EB" w:rsidRPr="003A33FF" w:rsidRDefault="003C0892" w:rsidP="00E958A7">
      <w:pPr>
        <w:pStyle w:val="ListParagraph"/>
        <w:spacing w:after="0" w:line="240" w:lineRule="auto"/>
        <w:ind w:right="-591"/>
        <w:rPr>
          <w:rFonts w:eastAsiaTheme="minorHAnsi" w:cs="Arial"/>
          <w:sz w:val="24"/>
          <w:szCs w:val="24"/>
        </w:rPr>
      </w:pPr>
      <w:r w:rsidRPr="003A33FF">
        <w:rPr>
          <w:rFonts w:eastAsiaTheme="minorHAnsi" w:cs="Arial"/>
          <w:sz w:val="24"/>
          <w:szCs w:val="24"/>
        </w:rPr>
        <w:t xml:space="preserve">Countryside </w:t>
      </w:r>
      <w:r w:rsidR="004212EB" w:rsidRPr="003A33FF">
        <w:rPr>
          <w:rFonts w:eastAsiaTheme="minorHAnsi" w:cs="Arial"/>
          <w:sz w:val="24"/>
          <w:szCs w:val="24"/>
        </w:rPr>
        <w:t xml:space="preserve">Partnerships </w:t>
      </w:r>
      <w:r w:rsidRPr="003A33FF">
        <w:rPr>
          <w:rFonts w:eastAsiaTheme="minorHAnsi" w:cs="Arial"/>
          <w:sz w:val="24"/>
          <w:szCs w:val="24"/>
        </w:rPr>
        <w:t>are sending you a site update for the month</w:t>
      </w:r>
      <w:r w:rsidR="008A5B44" w:rsidRPr="003A33FF">
        <w:rPr>
          <w:rFonts w:eastAsiaTheme="minorHAnsi" w:cs="Arial"/>
          <w:sz w:val="24"/>
          <w:szCs w:val="24"/>
        </w:rPr>
        <w:t>s</w:t>
      </w:r>
      <w:r w:rsidRPr="003A33FF">
        <w:rPr>
          <w:rFonts w:eastAsiaTheme="minorHAnsi" w:cs="Arial"/>
          <w:sz w:val="24"/>
          <w:szCs w:val="24"/>
        </w:rPr>
        <w:t xml:space="preserve"> of </w:t>
      </w:r>
      <w:r w:rsidR="008A5B44" w:rsidRPr="003A33FF">
        <w:rPr>
          <w:rFonts w:eastAsiaTheme="minorHAnsi" w:cs="Arial"/>
          <w:sz w:val="24"/>
          <w:szCs w:val="24"/>
        </w:rPr>
        <w:t>June &amp; July</w:t>
      </w:r>
      <w:r w:rsidRPr="003A33FF">
        <w:rPr>
          <w:rFonts w:eastAsiaTheme="minorHAnsi" w:cs="Arial"/>
          <w:sz w:val="24"/>
          <w:szCs w:val="24"/>
        </w:rPr>
        <w:t xml:space="preserve"> 2024.</w:t>
      </w:r>
    </w:p>
    <w:p w14:paraId="5BA71737" w14:textId="77777777" w:rsidR="00063AB4" w:rsidRPr="003A33FF" w:rsidRDefault="00063AB4" w:rsidP="00E958A7">
      <w:pPr>
        <w:pStyle w:val="ListParagraph"/>
        <w:spacing w:after="0" w:line="240" w:lineRule="auto"/>
        <w:ind w:right="-591"/>
        <w:rPr>
          <w:rFonts w:eastAsiaTheme="minorHAnsi" w:cs="Arial"/>
          <w:sz w:val="24"/>
          <w:szCs w:val="24"/>
        </w:rPr>
      </w:pPr>
    </w:p>
    <w:p w14:paraId="2ADD93D7" w14:textId="77777777" w:rsidR="008B3AE2" w:rsidRPr="003A33FF" w:rsidRDefault="008B3AE2" w:rsidP="00E958A7">
      <w:pPr>
        <w:pStyle w:val="ListParagraph"/>
        <w:spacing w:after="0" w:line="240" w:lineRule="auto"/>
        <w:ind w:left="1440" w:right="-591"/>
        <w:rPr>
          <w:rFonts w:eastAsiaTheme="minorHAnsi" w:cs="Arial"/>
          <w:sz w:val="24"/>
          <w:szCs w:val="24"/>
        </w:rPr>
      </w:pPr>
    </w:p>
    <w:p w14:paraId="258821DE" w14:textId="485C76A8" w:rsidR="00656C25" w:rsidRPr="003A33FF" w:rsidRDefault="004212EB" w:rsidP="00E958A7">
      <w:pPr>
        <w:pStyle w:val="xxmsolistparagraph"/>
        <w:numPr>
          <w:ilvl w:val="0"/>
          <w:numId w:val="14"/>
        </w:numPr>
        <w:rPr>
          <w:sz w:val="24"/>
          <w:szCs w:val="24"/>
        </w:rPr>
      </w:pPr>
      <w:r w:rsidRPr="003A33FF">
        <w:rPr>
          <w:rFonts w:eastAsia="Times New Roman"/>
          <w:sz w:val="24"/>
          <w:szCs w:val="24"/>
        </w:rPr>
        <w:t xml:space="preserve">Landscaping will </w:t>
      </w:r>
      <w:r w:rsidR="00656C25" w:rsidRPr="003A33FF">
        <w:rPr>
          <w:rFonts w:eastAsia="Times New Roman"/>
          <w:sz w:val="24"/>
          <w:szCs w:val="24"/>
        </w:rPr>
        <w:t xml:space="preserve">continue along Belmont Street throughout June and </w:t>
      </w:r>
      <w:r w:rsidR="000138A5" w:rsidRPr="003A33FF">
        <w:rPr>
          <w:rFonts w:eastAsia="Times New Roman"/>
          <w:sz w:val="24"/>
          <w:szCs w:val="24"/>
        </w:rPr>
        <w:t>July;</w:t>
      </w:r>
      <w:r w:rsidR="00656C25" w:rsidRPr="003A33FF">
        <w:rPr>
          <w:rFonts w:eastAsia="Times New Roman"/>
          <w:sz w:val="24"/>
          <w:szCs w:val="24"/>
        </w:rPr>
        <w:t xml:space="preserve"> the first areas of landscapi</w:t>
      </w:r>
      <w:r w:rsidR="00545EEC" w:rsidRPr="003A33FF">
        <w:rPr>
          <w:rFonts w:eastAsia="Times New Roman"/>
          <w:sz w:val="24"/>
          <w:szCs w:val="24"/>
        </w:rPr>
        <w:t>ng will be complete by the end of July.</w:t>
      </w:r>
      <w:r w:rsidR="00FB19FD" w:rsidRPr="003A33FF">
        <w:rPr>
          <w:rFonts w:eastAsia="Times New Roman"/>
          <w:sz w:val="24"/>
          <w:szCs w:val="24"/>
        </w:rPr>
        <w:t xml:space="preserve"> Camden Highways will carry out additional footpath works after the completion of our works.</w:t>
      </w:r>
      <w:r w:rsidR="001955C6" w:rsidRPr="003A33FF">
        <w:rPr>
          <w:rFonts w:eastAsia="Times New Roman"/>
          <w:sz w:val="24"/>
          <w:szCs w:val="24"/>
        </w:rPr>
        <w:t xml:space="preserve"> We apologise for the noise disturbance caused while we break up the old paving and footpaths.</w:t>
      </w:r>
    </w:p>
    <w:p w14:paraId="7981B255" w14:textId="77777777" w:rsidR="00CC59F6" w:rsidRPr="003A33FF" w:rsidRDefault="00CC59F6" w:rsidP="00E958A7">
      <w:pPr>
        <w:pStyle w:val="xxmsolistparagraph"/>
        <w:rPr>
          <w:sz w:val="24"/>
          <w:szCs w:val="24"/>
        </w:rPr>
      </w:pPr>
    </w:p>
    <w:p w14:paraId="66EABFD4" w14:textId="660E3C92" w:rsidR="00CC59F6" w:rsidRPr="003A33FF" w:rsidRDefault="00CC59F6" w:rsidP="00E958A7">
      <w:pPr>
        <w:pStyle w:val="xxmsolistparagraph"/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3A33FF">
        <w:rPr>
          <w:sz w:val="24"/>
          <w:szCs w:val="24"/>
        </w:rPr>
        <w:t xml:space="preserve">The scaffold strikes </w:t>
      </w:r>
      <w:r w:rsidR="004229D1" w:rsidRPr="003A33FF">
        <w:rPr>
          <w:sz w:val="24"/>
          <w:szCs w:val="24"/>
        </w:rPr>
        <w:t xml:space="preserve">are </w:t>
      </w:r>
      <w:r w:rsidR="000138A5" w:rsidRPr="003A33FF">
        <w:rPr>
          <w:sz w:val="24"/>
          <w:szCs w:val="24"/>
        </w:rPr>
        <w:t>continuing,</w:t>
      </w:r>
      <w:r w:rsidR="004229D1" w:rsidRPr="003A33FF">
        <w:rPr>
          <w:sz w:val="24"/>
          <w:szCs w:val="24"/>
        </w:rPr>
        <w:t xml:space="preserve"> and the majority of the scaffold will be down by the end of July</w:t>
      </w:r>
      <w:r w:rsidR="00042F4E" w:rsidRPr="003A33FF">
        <w:rPr>
          <w:sz w:val="24"/>
          <w:szCs w:val="24"/>
        </w:rPr>
        <w:t>.</w:t>
      </w:r>
      <w:r w:rsidRPr="003A33FF">
        <w:rPr>
          <w:sz w:val="24"/>
          <w:szCs w:val="24"/>
        </w:rPr>
        <w:t xml:space="preserve"> </w:t>
      </w:r>
      <w:r w:rsidR="00E36CB7" w:rsidRPr="003A33FF">
        <w:rPr>
          <w:rFonts w:eastAsia="Times New Roman"/>
          <w:sz w:val="24"/>
          <w:szCs w:val="24"/>
        </w:rPr>
        <w:t>Lights/tarpaulin will be removed from the block as the scaffold is being strike.</w:t>
      </w:r>
    </w:p>
    <w:p w14:paraId="65C23390" w14:textId="77777777" w:rsidR="00656C25" w:rsidRPr="003A33FF" w:rsidRDefault="00656C25" w:rsidP="00E958A7">
      <w:pPr>
        <w:pStyle w:val="xxmsolistparagraph"/>
        <w:rPr>
          <w:sz w:val="24"/>
          <w:szCs w:val="24"/>
        </w:rPr>
      </w:pPr>
    </w:p>
    <w:p w14:paraId="517E048F" w14:textId="7A88C169" w:rsidR="00063AB4" w:rsidRPr="003A33FF" w:rsidRDefault="004212EB" w:rsidP="00E958A7">
      <w:pPr>
        <w:pStyle w:val="xxmsolistparagraph"/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3A33FF">
        <w:rPr>
          <w:rFonts w:eastAsia="Times New Roman"/>
          <w:sz w:val="24"/>
          <w:szCs w:val="24"/>
        </w:rPr>
        <w:t>T</w:t>
      </w:r>
      <w:r w:rsidR="00545C4F" w:rsidRPr="003A33FF">
        <w:rPr>
          <w:rFonts w:eastAsia="Times New Roman"/>
          <w:sz w:val="24"/>
          <w:szCs w:val="24"/>
        </w:rPr>
        <w:t xml:space="preserve">he last Tower crane on site is planned to be dismantled </w:t>
      </w:r>
      <w:r w:rsidR="00772A7D" w:rsidRPr="003A33FF">
        <w:rPr>
          <w:rFonts w:eastAsia="Times New Roman"/>
          <w:sz w:val="24"/>
          <w:szCs w:val="24"/>
        </w:rPr>
        <w:t>on the 6/7th</w:t>
      </w:r>
      <w:r w:rsidR="00545C4F" w:rsidRPr="003A33FF">
        <w:rPr>
          <w:rFonts w:eastAsia="Times New Roman"/>
          <w:sz w:val="24"/>
          <w:szCs w:val="24"/>
        </w:rPr>
        <w:t xml:space="preserve"> of July and will involve a road closure to Crogsland road over the course of the weekend</w:t>
      </w:r>
      <w:r w:rsidR="00772A7D" w:rsidRPr="003A33FF">
        <w:rPr>
          <w:rFonts w:eastAsia="Times New Roman"/>
          <w:sz w:val="24"/>
          <w:szCs w:val="24"/>
        </w:rPr>
        <w:t>, this will involve a Saturday and Sunday 8am-4pm.This was supposed to be dismantled on the bank holiday weekend but was delayed. Sorry for any inconvenience caused.</w:t>
      </w:r>
    </w:p>
    <w:p w14:paraId="287332D4" w14:textId="77777777" w:rsidR="003C0892" w:rsidRPr="003A33FF" w:rsidRDefault="003C0892" w:rsidP="00E958A7">
      <w:pPr>
        <w:pStyle w:val="xxmsolistparagraph"/>
        <w:ind w:left="0"/>
        <w:rPr>
          <w:rFonts w:eastAsia="Times New Roman"/>
          <w:sz w:val="24"/>
          <w:szCs w:val="24"/>
        </w:rPr>
      </w:pPr>
    </w:p>
    <w:p w14:paraId="5B190522" w14:textId="0CD643C6" w:rsidR="004212EB" w:rsidRPr="003A33FF" w:rsidRDefault="00E36CB7" w:rsidP="00E958A7">
      <w:pPr>
        <w:pStyle w:val="xxmsolistparagraph"/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3A33FF">
        <w:rPr>
          <w:rFonts w:eastAsia="Times New Roman"/>
          <w:sz w:val="24"/>
          <w:szCs w:val="24"/>
        </w:rPr>
        <w:t>The first resident occupations will start in Aug</w:t>
      </w:r>
      <w:r w:rsidR="00B30433" w:rsidRPr="003A33FF">
        <w:rPr>
          <w:rFonts w:eastAsia="Times New Roman"/>
          <w:sz w:val="24"/>
          <w:szCs w:val="24"/>
        </w:rPr>
        <w:t>ust in the Belmont Street entrance.</w:t>
      </w:r>
    </w:p>
    <w:p w14:paraId="09CEF116" w14:textId="77777777" w:rsidR="003C0892" w:rsidRPr="003A33FF" w:rsidRDefault="003C0892" w:rsidP="00E958A7">
      <w:pPr>
        <w:pStyle w:val="xxmsolistparagraph"/>
        <w:ind w:left="0"/>
        <w:rPr>
          <w:rFonts w:eastAsia="Times New Roman"/>
          <w:sz w:val="24"/>
          <w:szCs w:val="24"/>
        </w:rPr>
      </w:pPr>
    </w:p>
    <w:p w14:paraId="69E6CBA8" w14:textId="6453EF63" w:rsidR="004212EB" w:rsidRPr="003A33FF" w:rsidRDefault="004212EB" w:rsidP="00E958A7">
      <w:pPr>
        <w:pStyle w:val="xxmsolistparagraph"/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3A33FF">
        <w:rPr>
          <w:rFonts w:eastAsia="Times New Roman"/>
          <w:sz w:val="24"/>
          <w:szCs w:val="24"/>
        </w:rPr>
        <w:t xml:space="preserve">3 Show flats </w:t>
      </w:r>
      <w:r w:rsidR="00A03AF8" w:rsidRPr="003A33FF">
        <w:rPr>
          <w:rFonts w:eastAsia="Times New Roman"/>
          <w:sz w:val="24"/>
          <w:szCs w:val="24"/>
        </w:rPr>
        <w:t xml:space="preserve">are still </w:t>
      </w:r>
      <w:r w:rsidRPr="003A33FF">
        <w:rPr>
          <w:rFonts w:eastAsia="Times New Roman"/>
          <w:sz w:val="24"/>
          <w:szCs w:val="24"/>
        </w:rPr>
        <w:t>open and located on Crogsland Road.</w:t>
      </w:r>
    </w:p>
    <w:p w14:paraId="5F76A489" w14:textId="77777777" w:rsidR="00200D67" w:rsidRPr="003A33FF" w:rsidRDefault="00200D67" w:rsidP="00E958A7">
      <w:pPr>
        <w:pStyle w:val="ListParagraph"/>
        <w:rPr>
          <w:sz w:val="24"/>
          <w:szCs w:val="24"/>
        </w:rPr>
      </w:pPr>
    </w:p>
    <w:p w14:paraId="396C6DCB" w14:textId="77777777" w:rsidR="00E66653" w:rsidRPr="00E66653" w:rsidRDefault="00E66653" w:rsidP="0093107E">
      <w:pPr>
        <w:rPr>
          <w:sz w:val="28"/>
          <w:szCs w:val="28"/>
        </w:rPr>
      </w:pPr>
    </w:p>
    <w:p w14:paraId="2EBB3896" w14:textId="586929C4" w:rsidR="00200D67" w:rsidRPr="00E66653" w:rsidRDefault="006E5C4E" w:rsidP="00E958A7">
      <w:pPr>
        <w:pStyle w:val="xxmsolistparagraph"/>
        <w:rPr>
          <w:rFonts w:eastAsia="Times New Roman"/>
          <w:color w:val="FF0000"/>
          <w:sz w:val="28"/>
          <w:szCs w:val="28"/>
        </w:rPr>
      </w:pPr>
      <w:r w:rsidRPr="00E66653">
        <w:rPr>
          <w:rFonts w:eastAsia="Times New Roman"/>
          <w:color w:val="FF0000"/>
          <w:sz w:val="28"/>
          <w:szCs w:val="28"/>
          <w:u w:val="single"/>
        </w:rPr>
        <w:t>Disturbance</w:t>
      </w:r>
      <w:r w:rsidR="00C7386C" w:rsidRPr="00E66653">
        <w:rPr>
          <w:rFonts w:eastAsia="Times New Roman"/>
          <w:color w:val="FF0000"/>
          <w:sz w:val="28"/>
          <w:szCs w:val="28"/>
          <w:u w:val="single"/>
        </w:rPr>
        <w:t>-</w:t>
      </w:r>
      <w:r w:rsidR="00C7386C" w:rsidRPr="00E66653">
        <w:rPr>
          <w:rFonts w:eastAsia="Times New Roman"/>
          <w:color w:val="FF0000"/>
          <w:sz w:val="28"/>
          <w:szCs w:val="28"/>
        </w:rPr>
        <w:t xml:space="preserve"> Operatives were on site </w:t>
      </w:r>
      <w:r w:rsidR="003C014E" w:rsidRPr="00E66653">
        <w:rPr>
          <w:rFonts w:eastAsia="Times New Roman"/>
          <w:color w:val="FF0000"/>
          <w:sz w:val="28"/>
          <w:szCs w:val="28"/>
        </w:rPr>
        <w:t xml:space="preserve">on </w:t>
      </w:r>
      <w:r w:rsidR="001F5175" w:rsidRPr="00E66653">
        <w:rPr>
          <w:rFonts w:eastAsia="Times New Roman"/>
          <w:color w:val="FF0000"/>
          <w:sz w:val="28"/>
          <w:szCs w:val="28"/>
        </w:rPr>
        <w:t xml:space="preserve">Tuesday evening </w:t>
      </w:r>
      <w:r w:rsidR="00046665" w:rsidRPr="00E66653">
        <w:rPr>
          <w:rFonts w:eastAsia="Times New Roman"/>
          <w:color w:val="FF0000"/>
          <w:sz w:val="28"/>
          <w:szCs w:val="28"/>
        </w:rPr>
        <w:t xml:space="preserve">11/06/24. This was to allow </w:t>
      </w:r>
      <w:r w:rsidR="00A03DBC" w:rsidRPr="00E66653">
        <w:rPr>
          <w:rFonts w:eastAsia="Times New Roman"/>
          <w:color w:val="FF0000"/>
          <w:sz w:val="28"/>
          <w:szCs w:val="28"/>
        </w:rPr>
        <w:t>access to be given to the electricity company UKPN</w:t>
      </w:r>
      <w:r w:rsidR="00046665" w:rsidRPr="00E66653">
        <w:rPr>
          <w:rFonts w:eastAsia="Times New Roman"/>
          <w:color w:val="FF0000"/>
          <w:sz w:val="28"/>
          <w:szCs w:val="28"/>
        </w:rPr>
        <w:t xml:space="preserve"> </w:t>
      </w:r>
      <w:r w:rsidR="00AA1521" w:rsidRPr="00E66653">
        <w:rPr>
          <w:rFonts w:eastAsia="Times New Roman"/>
          <w:color w:val="FF0000"/>
          <w:sz w:val="28"/>
          <w:szCs w:val="28"/>
        </w:rPr>
        <w:t>as the building next to our site had no elect</w:t>
      </w:r>
      <w:r w:rsidR="00E73554" w:rsidRPr="00E66653">
        <w:rPr>
          <w:rFonts w:eastAsia="Times New Roman"/>
          <w:color w:val="FF0000"/>
          <w:sz w:val="28"/>
          <w:szCs w:val="28"/>
        </w:rPr>
        <w:t>ricity in their block due to a faulty cable which was located within our site.</w:t>
      </w:r>
      <w:r w:rsidR="00C44F92" w:rsidRPr="00E66653">
        <w:rPr>
          <w:rFonts w:eastAsia="Times New Roman"/>
          <w:color w:val="FF0000"/>
          <w:sz w:val="28"/>
          <w:szCs w:val="28"/>
        </w:rPr>
        <w:t xml:space="preserve"> Vistry simply assisted </w:t>
      </w:r>
      <w:r w:rsidR="007B20BE" w:rsidRPr="00E66653">
        <w:rPr>
          <w:rFonts w:eastAsia="Times New Roman"/>
          <w:color w:val="FF0000"/>
          <w:sz w:val="28"/>
          <w:szCs w:val="28"/>
        </w:rPr>
        <w:t xml:space="preserve">with the issue by opening up </w:t>
      </w:r>
      <w:r w:rsidR="00C93A8D" w:rsidRPr="00E66653">
        <w:rPr>
          <w:rFonts w:eastAsia="Times New Roman"/>
          <w:color w:val="FF0000"/>
          <w:sz w:val="28"/>
          <w:szCs w:val="28"/>
        </w:rPr>
        <w:t>and allowing UKPN to find the fault.</w:t>
      </w:r>
      <w:r w:rsidR="00735F61" w:rsidRPr="00E66653">
        <w:rPr>
          <w:rFonts w:eastAsia="Times New Roman"/>
          <w:color w:val="FF0000"/>
          <w:sz w:val="28"/>
          <w:szCs w:val="28"/>
        </w:rPr>
        <w:t xml:space="preserve"> Vistry had no operatives working it was the electricity board</w:t>
      </w:r>
      <w:r w:rsidR="00DC1F7C" w:rsidRPr="00E66653">
        <w:rPr>
          <w:rFonts w:eastAsia="Times New Roman"/>
          <w:color w:val="FF0000"/>
          <w:sz w:val="28"/>
          <w:szCs w:val="28"/>
        </w:rPr>
        <w:t xml:space="preserve"> working through the night to resolve the issue.</w:t>
      </w:r>
    </w:p>
    <w:p w14:paraId="365FCFC2" w14:textId="77777777" w:rsidR="00CB51AF" w:rsidRPr="00E66653" w:rsidRDefault="00CB51AF" w:rsidP="00E958A7">
      <w:pPr>
        <w:pStyle w:val="ListParagraph"/>
        <w:rPr>
          <w:color w:val="FF0000"/>
          <w:sz w:val="28"/>
          <w:szCs w:val="28"/>
        </w:rPr>
      </w:pPr>
    </w:p>
    <w:p w14:paraId="13D03A78" w14:textId="77777777" w:rsidR="00CB51AF" w:rsidRPr="003A33FF" w:rsidRDefault="00CB51AF" w:rsidP="00E958A7">
      <w:pPr>
        <w:pStyle w:val="xxmsolistparagraph"/>
        <w:rPr>
          <w:rFonts w:eastAsia="Times New Roman"/>
          <w:color w:val="FF0000"/>
          <w:sz w:val="24"/>
          <w:szCs w:val="24"/>
        </w:rPr>
      </w:pPr>
    </w:p>
    <w:p w14:paraId="561FD1DC" w14:textId="6B70C916" w:rsidR="004212EB" w:rsidRPr="003A33FF" w:rsidRDefault="004212EB" w:rsidP="00E958A7">
      <w:pPr>
        <w:pStyle w:val="xxmsolistparagraph"/>
        <w:rPr>
          <w:sz w:val="24"/>
          <w:szCs w:val="24"/>
        </w:rPr>
      </w:pPr>
    </w:p>
    <w:p w14:paraId="1DC2B8FE" w14:textId="45110ABB" w:rsidR="004212EB" w:rsidRPr="003A33FF" w:rsidRDefault="007B1AEF" w:rsidP="00E958A7">
      <w:pPr>
        <w:pStyle w:val="xxmsolistparagraph"/>
        <w:ind w:left="0"/>
        <w:rPr>
          <w:sz w:val="24"/>
          <w:szCs w:val="24"/>
        </w:rPr>
      </w:pPr>
      <w:r w:rsidRPr="003A33FF">
        <w:rPr>
          <w:sz w:val="24"/>
          <w:szCs w:val="24"/>
        </w:rPr>
        <w:t>A</w:t>
      </w:r>
      <w:r w:rsidR="00A03AF8" w:rsidRPr="003A33FF">
        <w:rPr>
          <w:sz w:val="24"/>
          <w:szCs w:val="24"/>
        </w:rPr>
        <w:t xml:space="preserve">s mentioned in the previous communication. </w:t>
      </w:r>
      <w:r w:rsidR="004212EB" w:rsidRPr="003A33FF">
        <w:rPr>
          <w:sz w:val="24"/>
          <w:szCs w:val="24"/>
        </w:rPr>
        <w:t xml:space="preserve">we are now going to be </w:t>
      </w:r>
      <w:r w:rsidR="004212EB" w:rsidRPr="003A33FF">
        <w:rPr>
          <w:b/>
          <w:bCs/>
          <w:sz w:val="24"/>
          <w:szCs w:val="24"/>
        </w:rPr>
        <w:t>working every Saturday from 8-1pm</w:t>
      </w:r>
      <w:r w:rsidR="004212EB" w:rsidRPr="003A33FF">
        <w:rPr>
          <w:sz w:val="24"/>
          <w:szCs w:val="24"/>
        </w:rPr>
        <w:t xml:space="preserve"> to be able to complete the job and hand over in summer 2024.</w:t>
      </w:r>
    </w:p>
    <w:p w14:paraId="0CE48094" w14:textId="77777777" w:rsidR="00CB51AF" w:rsidRPr="003A33FF" w:rsidRDefault="00CB51AF" w:rsidP="00E958A7">
      <w:pPr>
        <w:pStyle w:val="xxmsolistparagraph"/>
        <w:ind w:left="0"/>
        <w:rPr>
          <w:sz w:val="24"/>
          <w:szCs w:val="24"/>
        </w:rPr>
      </w:pPr>
    </w:p>
    <w:p w14:paraId="799410B7" w14:textId="77777777" w:rsidR="00CB51AF" w:rsidRPr="003A33FF" w:rsidRDefault="00CB51AF" w:rsidP="00E958A7">
      <w:pPr>
        <w:pStyle w:val="xxmsolistparagraph"/>
        <w:ind w:left="0"/>
        <w:rPr>
          <w:sz w:val="24"/>
          <w:szCs w:val="24"/>
        </w:rPr>
      </w:pPr>
    </w:p>
    <w:p w14:paraId="2A48A16E" w14:textId="77777777" w:rsidR="00CB51AF" w:rsidRPr="003A33FF" w:rsidRDefault="00CB51AF" w:rsidP="00E958A7">
      <w:pPr>
        <w:pStyle w:val="xxmsolistparagraph"/>
        <w:ind w:left="0"/>
        <w:rPr>
          <w:sz w:val="24"/>
          <w:szCs w:val="24"/>
        </w:rPr>
      </w:pPr>
    </w:p>
    <w:p w14:paraId="47DACF42" w14:textId="77777777" w:rsidR="003C0892" w:rsidRPr="003A33FF" w:rsidRDefault="003C0892" w:rsidP="00E958A7">
      <w:pPr>
        <w:pStyle w:val="xxmsolistparagraph"/>
        <w:ind w:left="0"/>
        <w:rPr>
          <w:sz w:val="24"/>
          <w:szCs w:val="24"/>
        </w:rPr>
      </w:pPr>
    </w:p>
    <w:p w14:paraId="465008CA" w14:textId="39D59076" w:rsidR="003C0892" w:rsidRPr="003A33FF" w:rsidRDefault="004212EB" w:rsidP="00E958A7">
      <w:pPr>
        <w:pStyle w:val="xxmsolistparagraph"/>
        <w:ind w:left="0"/>
        <w:rPr>
          <w:sz w:val="24"/>
          <w:szCs w:val="24"/>
        </w:rPr>
      </w:pPr>
      <w:r w:rsidRPr="003A33FF">
        <w:rPr>
          <w:sz w:val="24"/>
          <w:szCs w:val="24"/>
        </w:rPr>
        <w:t>This is something that we DO NOT want to do but to hit our contractual obligations with regards to completion it is now a necessity.  We are extremely sorry that this is the only option.</w:t>
      </w:r>
    </w:p>
    <w:p w14:paraId="42D1357C" w14:textId="77777777" w:rsidR="00CB51AF" w:rsidRDefault="00CB51AF" w:rsidP="00E958A7">
      <w:pPr>
        <w:pStyle w:val="xxmsolistparagraph"/>
        <w:ind w:left="0"/>
        <w:rPr>
          <w:sz w:val="24"/>
          <w:szCs w:val="24"/>
        </w:rPr>
      </w:pPr>
    </w:p>
    <w:p w14:paraId="179A4131" w14:textId="77777777" w:rsidR="00E66653" w:rsidRDefault="00E66653" w:rsidP="00E958A7">
      <w:pPr>
        <w:pStyle w:val="xxmsolistparagraph"/>
        <w:ind w:left="0"/>
        <w:rPr>
          <w:sz w:val="24"/>
          <w:szCs w:val="24"/>
        </w:rPr>
      </w:pPr>
    </w:p>
    <w:p w14:paraId="57EFB15D" w14:textId="77777777" w:rsidR="00E66653" w:rsidRPr="003A33FF" w:rsidRDefault="00E66653" w:rsidP="00E958A7">
      <w:pPr>
        <w:pStyle w:val="xxmsolistparagraph"/>
        <w:ind w:left="0"/>
        <w:rPr>
          <w:sz w:val="24"/>
          <w:szCs w:val="24"/>
        </w:rPr>
      </w:pPr>
    </w:p>
    <w:p w14:paraId="69F7221E" w14:textId="54DB3241" w:rsidR="00CD61C0" w:rsidRPr="003A33FF" w:rsidRDefault="00CD61C0" w:rsidP="00E958A7">
      <w:pPr>
        <w:suppressAutoHyphens/>
        <w:spacing w:before="240" w:after="0" w:line="340" w:lineRule="exact"/>
        <w:ind w:right="-591"/>
        <w:rPr>
          <w:rFonts w:cs="Arial"/>
          <w:b/>
          <w:bCs/>
          <w:color w:val="541C59"/>
          <w:sz w:val="24"/>
          <w:szCs w:val="24"/>
        </w:rPr>
      </w:pPr>
      <w:r w:rsidRPr="003A33FF">
        <w:rPr>
          <w:rFonts w:cs="Arial"/>
          <w:b/>
          <w:bCs/>
          <w:color w:val="541C59"/>
          <w:sz w:val="24"/>
          <w:szCs w:val="24"/>
        </w:rPr>
        <w:t>Sorry again and thankyou for your continued co-operation, if you have any questions please contact,</w:t>
      </w:r>
    </w:p>
    <w:p w14:paraId="09C94167" w14:textId="7D837777" w:rsidR="00CD61C0" w:rsidRPr="003A33FF" w:rsidRDefault="00CD61C0" w:rsidP="00E958A7">
      <w:pPr>
        <w:suppressAutoHyphens/>
        <w:spacing w:before="240" w:after="0" w:line="340" w:lineRule="exact"/>
        <w:ind w:right="-591"/>
        <w:rPr>
          <w:rFonts w:cs="Arial"/>
          <w:b/>
          <w:bCs/>
          <w:sz w:val="24"/>
          <w:szCs w:val="24"/>
        </w:rPr>
      </w:pPr>
      <w:r w:rsidRPr="003A33FF">
        <w:rPr>
          <w:rFonts w:cs="Arial"/>
          <w:b/>
          <w:bCs/>
          <w:color w:val="541C59"/>
          <w:sz w:val="24"/>
          <w:szCs w:val="24"/>
        </w:rPr>
        <w:t xml:space="preserve">Resident Liaison Officer </w:t>
      </w:r>
      <w:r w:rsidR="003C0892" w:rsidRPr="003A33FF">
        <w:rPr>
          <w:rFonts w:cs="Arial"/>
          <w:b/>
          <w:bCs/>
          <w:sz w:val="24"/>
          <w:szCs w:val="24"/>
        </w:rPr>
        <w:t>shareen.moutawafiq@vistry.co.uk</w:t>
      </w:r>
    </w:p>
    <w:p w14:paraId="0EBF1D7E" w14:textId="7EA58F1A" w:rsidR="00CD61C0" w:rsidRPr="003A33FF" w:rsidRDefault="00CD61C0" w:rsidP="00E958A7">
      <w:pPr>
        <w:suppressAutoHyphens/>
        <w:spacing w:before="240" w:after="0" w:line="340" w:lineRule="exact"/>
        <w:ind w:right="-591"/>
        <w:rPr>
          <w:rFonts w:cs="Arial"/>
          <w:b/>
          <w:bCs/>
          <w:color w:val="541C59"/>
          <w:sz w:val="24"/>
          <w:szCs w:val="24"/>
        </w:rPr>
      </w:pPr>
      <w:r w:rsidRPr="003A33FF">
        <w:rPr>
          <w:rFonts w:cs="Arial"/>
          <w:b/>
          <w:bCs/>
          <w:color w:val="541C59"/>
          <w:sz w:val="24"/>
          <w:szCs w:val="24"/>
        </w:rPr>
        <w:t>Contact number-</w:t>
      </w:r>
      <w:r w:rsidRPr="003A33FF">
        <w:rPr>
          <w:rFonts w:cs="Arial"/>
          <w:b/>
          <w:bCs/>
          <w:color w:val="FF0000"/>
          <w:sz w:val="24"/>
          <w:szCs w:val="24"/>
        </w:rPr>
        <w:t>07562-660979.</w:t>
      </w:r>
    </w:p>
    <w:p w14:paraId="3A16B297" w14:textId="11E8EF73" w:rsidR="00F2655B" w:rsidRPr="003A33FF" w:rsidRDefault="00E16A98" w:rsidP="00E958A7">
      <w:pPr>
        <w:suppressAutoHyphens/>
        <w:spacing w:before="240" w:after="0" w:line="340" w:lineRule="exact"/>
        <w:ind w:right="-591"/>
        <w:rPr>
          <w:rFonts w:ascii="Aptos" w:hAnsi="Aptos" w:cs="Aptos"/>
          <w:color w:val="auto"/>
          <w:kern w:val="0"/>
          <w:sz w:val="24"/>
          <w:szCs w:val="24"/>
          <w14:ligatures w14:val="standardContextual"/>
          <w14:cntxtAlts w14:val="0"/>
        </w:rPr>
      </w:pPr>
      <w:r w:rsidRPr="003A33FF">
        <w:rPr>
          <w:rFonts w:cs="Arial"/>
          <w:b/>
          <w:bCs/>
          <w:color w:val="541C59"/>
          <w:sz w:val="24"/>
          <w:szCs w:val="24"/>
        </w:rPr>
        <w:t>24/7 Security contact details</w:t>
      </w:r>
      <w:r w:rsidR="00F2655B" w:rsidRPr="003A33FF">
        <w:rPr>
          <w:rFonts w:cs="Arial"/>
          <w:b/>
          <w:bCs/>
          <w:color w:val="541C59"/>
          <w:sz w:val="24"/>
          <w:szCs w:val="24"/>
        </w:rPr>
        <w:t xml:space="preserve"> are through our security company Bridge Security, they can be contacted on 0208 289 585 and </w:t>
      </w:r>
      <w:hyperlink r:id="rId8" w:history="1">
        <w:r w:rsidR="00F65D86" w:rsidRPr="003A33FF">
          <w:rPr>
            <w:rStyle w:val="Hyperlink"/>
            <w:rFonts w:cs="Arial"/>
            <w:b/>
            <w:bCs/>
            <w:sz w:val="24"/>
            <w:szCs w:val="24"/>
          </w:rPr>
          <w:t>arc@bridgesecusity.co.uk</w:t>
        </w:r>
      </w:hyperlink>
    </w:p>
    <w:p w14:paraId="3362FE23" w14:textId="77777777" w:rsidR="00F2655B" w:rsidRPr="003A33FF" w:rsidRDefault="00F2655B" w:rsidP="00E958A7">
      <w:pPr>
        <w:suppressAutoHyphens/>
        <w:spacing w:before="240" w:after="0" w:line="340" w:lineRule="exact"/>
        <w:ind w:right="-591"/>
        <w:rPr>
          <w:rFonts w:cs="Arial"/>
          <w:b/>
          <w:bCs/>
          <w:color w:val="541C59"/>
          <w:sz w:val="24"/>
          <w:szCs w:val="24"/>
        </w:rPr>
      </w:pPr>
    </w:p>
    <w:sectPr w:rsidR="00F2655B" w:rsidRPr="003A33FF" w:rsidSect="00C008B2">
      <w:headerReference w:type="default" r:id="rId9"/>
      <w:footerReference w:type="default" r:id="rId10"/>
      <w:pgSz w:w="11906" w:h="16838" w:code="9"/>
      <w:pgMar w:top="1985" w:right="1440" w:bottom="709" w:left="709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50487" w14:textId="77777777" w:rsidR="00EE7930" w:rsidRDefault="00EE7930" w:rsidP="009032DE">
      <w:pPr>
        <w:spacing w:after="0" w:line="240" w:lineRule="auto"/>
      </w:pPr>
      <w:r>
        <w:separator/>
      </w:r>
    </w:p>
  </w:endnote>
  <w:endnote w:type="continuationSeparator" w:id="0">
    <w:p w14:paraId="3ABE2992" w14:textId="77777777" w:rsidR="00EE7930" w:rsidRDefault="00EE7930" w:rsidP="00903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FACF" w14:textId="77777777" w:rsidR="00082150" w:rsidRDefault="00082150">
    <w:pPr>
      <w:pStyle w:val="Footer"/>
    </w:pPr>
    <w:r>
      <w:rPr>
        <w:noProof/>
        <w14:ligatures w14:val="none"/>
        <w14:cntxtAlts w14:val="0"/>
      </w:rPr>
      <w:ptab w:relativeTo="indent" w:alignment="left" w:leader="none"/>
    </w:r>
    <w:r>
      <w:rPr>
        <w:noProof/>
        <w14:ligatures w14:val="none"/>
        <w14:cntxtAlts w14:val="0"/>
      </w:rPr>
      <w:drawing>
        <wp:inline distT="0" distB="0" distL="0" distR="0" wp14:anchorId="7981F24A" wp14:editId="0938F134">
          <wp:extent cx="6706251" cy="81819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251" cy="818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699D0" w14:textId="77777777" w:rsidR="00EE7930" w:rsidRDefault="00EE7930" w:rsidP="009032DE">
      <w:pPr>
        <w:spacing w:after="0" w:line="240" w:lineRule="auto"/>
      </w:pPr>
      <w:r>
        <w:separator/>
      </w:r>
    </w:p>
  </w:footnote>
  <w:footnote w:type="continuationSeparator" w:id="0">
    <w:p w14:paraId="73B99CEB" w14:textId="77777777" w:rsidR="00EE7930" w:rsidRDefault="00EE7930" w:rsidP="00903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4383B" w14:textId="54238D15" w:rsidR="007A6D54" w:rsidRPr="007A6D54" w:rsidRDefault="00FC7ED0" w:rsidP="00650A43">
    <w:pPr>
      <w:pStyle w:val="Header"/>
      <w:tabs>
        <w:tab w:val="clear" w:pos="4513"/>
        <w:tab w:val="clear" w:pos="9026"/>
        <w:tab w:val="right" w:pos="9757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27143F" wp14:editId="115DA9B3">
              <wp:simplePos x="0" y="0"/>
              <wp:positionH relativeFrom="margin">
                <wp:posOffset>210185</wp:posOffset>
              </wp:positionH>
              <wp:positionV relativeFrom="paragraph">
                <wp:posOffset>38735</wp:posOffset>
              </wp:positionV>
              <wp:extent cx="4648200" cy="342900"/>
              <wp:effectExtent l="0" t="0" r="0" b="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8200" cy="3429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88A1627" w14:textId="170F1C7A" w:rsidR="00082150" w:rsidRPr="00976552" w:rsidRDefault="008A5B44" w:rsidP="00FC7ED0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eastAsia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June &amp; July</w:t>
                          </w:r>
                          <w:r w:rsidR="004212EB">
                            <w:rPr>
                              <w:rFonts w:eastAsia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 2024 IMPORTANT UPDATES</w:t>
                          </w:r>
                        </w:p>
                        <w:p w14:paraId="1480D433" w14:textId="26FDFB01" w:rsidR="009B0F43" w:rsidRPr="00516279" w:rsidRDefault="009B0F43" w:rsidP="00516279">
                          <w:pPr>
                            <w:spacing w:after="80" w:line="240" w:lineRule="auto"/>
                            <w:rPr>
                              <w:rFonts w:eastAsia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27143F" id="Rectangle 29" o:spid="_x0000_s1026" style="position:absolute;left:0;text-align:left;margin-left:16.55pt;margin-top:3.05pt;width:36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" filled="f" stroked="f">
              <v:textbox inset="0,0,0,0">
                <w:txbxContent>
                  <w:p w14:paraId="688A1627" w14:textId="170F1C7A" w:rsidR="00082150" w:rsidRPr="00976552" w:rsidRDefault="008A5B44" w:rsidP="00FC7ED0">
                    <w:pPr>
                      <w:spacing w:after="0" w:line="240" w:lineRule="auto"/>
                      <w:jc w:val="center"/>
                      <w:rPr>
                        <w:b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eastAsia="Arial" w:cs="Arial"/>
                        <w:b/>
                        <w:color w:val="FFFFFF" w:themeColor="background1"/>
                        <w:sz w:val="40"/>
                        <w:szCs w:val="40"/>
                      </w:rPr>
                      <w:t>June &amp; July</w:t>
                    </w:r>
                    <w:r w:rsidR="004212EB">
                      <w:rPr>
                        <w:rFonts w:eastAsia="Arial" w:cs="Arial"/>
                        <w:b/>
                        <w:color w:val="FFFFFF" w:themeColor="background1"/>
                        <w:sz w:val="40"/>
                        <w:szCs w:val="40"/>
                      </w:rPr>
                      <w:t xml:space="preserve"> 2024 IMPORTANT UPDATES</w:t>
                    </w:r>
                  </w:p>
                  <w:p w14:paraId="1480D433" w14:textId="26FDFB01" w:rsidR="009B0F43" w:rsidRPr="00516279" w:rsidRDefault="009B0F43" w:rsidP="00516279">
                    <w:pPr>
                      <w:spacing w:after="80" w:line="240" w:lineRule="auto"/>
                      <w:rPr>
                        <w:rFonts w:eastAsia="Arial" w:cs="Arial"/>
                        <w:b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082150">
      <w:rPr>
        <w:noProof/>
        <w14:ligatures w14:val="none"/>
        <w14:cntxtAlts w14:val="0"/>
      </w:rPr>
      <w:drawing>
        <wp:anchor distT="0" distB="0" distL="114300" distR="114300" simplePos="0" relativeHeight="251658240" behindDoc="1" locked="0" layoutInCell="1" allowOverlap="1" wp14:anchorId="13B9BB50" wp14:editId="7AA85DCF">
          <wp:simplePos x="0" y="0"/>
          <wp:positionH relativeFrom="page">
            <wp:posOffset>196850</wp:posOffset>
          </wp:positionH>
          <wp:positionV relativeFrom="paragraph">
            <wp:posOffset>-177165</wp:posOffset>
          </wp:positionV>
          <wp:extent cx="7171690" cy="742905"/>
          <wp:effectExtent l="0" t="0" r="0" b="63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1697" cy="748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0A4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A1113"/>
    <w:multiLevelType w:val="hybridMultilevel"/>
    <w:tmpl w:val="820A51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DD3505"/>
    <w:multiLevelType w:val="hybridMultilevel"/>
    <w:tmpl w:val="8736C5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C4ECC"/>
    <w:multiLevelType w:val="hybridMultilevel"/>
    <w:tmpl w:val="7DA214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080B7F"/>
    <w:multiLevelType w:val="hybridMultilevel"/>
    <w:tmpl w:val="4F20D2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2F5EF4"/>
    <w:multiLevelType w:val="hybridMultilevel"/>
    <w:tmpl w:val="E28CB7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EB0CB0"/>
    <w:multiLevelType w:val="hybridMultilevel"/>
    <w:tmpl w:val="1EE24EB0"/>
    <w:lvl w:ilvl="0" w:tplc="589CBE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0E51"/>
        <w:u w:color="4F0E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B393C"/>
    <w:multiLevelType w:val="hybridMultilevel"/>
    <w:tmpl w:val="F31623EA"/>
    <w:lvl w:ilvl="0" w:tplc="589CBE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0E51"/>
        <w:u w:color="4F0E5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8403A"/>
    <w:multiLevelType w:val="hybridMultilevel"/>
    <w:tmpl w:val="82186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D3095"/>
    <w:multiLevelType w:val="hybridMultilevel"/>
    <w:tmpl w:val="E48ECC88"/>
    <w:lvl w:ilvl="0" w:tplc="589CBE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0E51"/>
        <w:u w:color="4F0E51"/>
      </w:rPr>
    </w:lvl>
    <w:lvl w:ilvl="1" w:tplc="FF5291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682668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D2B8B"/>
    <w:multiLevelType w:val="hybridMultilevel"/>
    <w:tmpl w:val="4516DB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1B47B5D"/>
    <w:multiLevelType w:val="multilevel"/>
    <w:tmpl w:val="D8F6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2F2D74"/>
    <w:multiLevelType w:val="hybridMultilevel"/>
    <w:tmpl w:val="441C3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A00F2"/>
    <w:multiLevelType w:val="hybridMultilevel"/>
    <w:tmpl w:val="D26C1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30315"/>
    <w:multiLevelType w:val="hybridMultilevel"/>
    <w:tmpl w:val="B4443BEE"/>
    <w:lvl w:ilvl="0" w:tplc="589CBE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0E51"/>
        <w:u w:color="4F0E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360845">
    <w:abstractNumId w:val="6"/>
  </w:num>
  <w:num w:numId="2" w16cid:durableId="1725522889">
    <w:abstractNumId w:val="13"/>
  </w:num>
  <w:num w:numId="3" w16cid:durableId="1763797374">
    <w:abstractNumId w:val="5"/>
  </w:num>
  <w:num w:numId="4" w16cid:durableId="1853647696">
    <w:abstractNumId w:val="8"/>
  </w:num>
  <w:num w:numId="5" w16cid:durableId="789129480">
    <w:abstractNumId w:val="10"/>
  </w:num>
  <w:num w:numId="6" w16cid:durableId="296301394">
    <w:abstractNumId w:val="0"/>
  </w:num>
  <w:num w:numId="7" w16cid:durableId="767508092">
    <w:abstractNumId w:val="9"/>
  </w:num>
  <w:num w:numId="8" w16cid:durableId="1754888720">
    <w:abstractNumId w:val="1"/>
  </w:num>
  <w:num w:numId="9" w16cid:durableId="1915124334">
    <w:abstractNumId w:val="3"/>
  </w:num>
  <w:num w:numId="10" w16cid:durableId="1876698202">
    <w:abstractNumId w:val="7"/>
  </w:num>
  <w:num w:numId="11" w16cid:durableId="797259515">
    <w:abstractNumId w:val="12"/>
  </w:num>
  <w:num w:numId="12" w16cid:durableId="1190098439">
    <w:abstractNumId w:val="4"/>
  </w:num>
  <w:num w:numId="13" w16cid:durableId="1108424257">
    <w:abstractNumId w:val="2"/>
  </w:num>
  <w:num w:numId="14" w16cid:durableId="10446020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52"/>
    <w:rsid w:val="000138A5"/>
    <w:rsid w:val="00037B06"/>
    <w:rsid w:val="00042F4E"/>
    <w:rsid w:val="00046665"/>
    <w:rsid w:val="00063AB4"/>
    <w:rsid w:val="00081E5C"/>
    <w:rsid w:val="00082150"/>
    <w:rsid w:val="00093148"/>
    <w:rsid w:val="000C581C"/>
    <w:rsid w:val="001363F9"/>
    <w:rsid w:val="001628DD"/>
    <w:rsid w:val="001955C6"/>
    <w:rsid w:val="001B2DD1"/>
    <w:rsid w:val="001C0BB1"/>
    <w:rsid w:val="001C2E3E"/>
    <w:rsid w:val="001E1A28"/>
    <w:rsid w:val="001F5175"/>
    <w:rsid w:val="00200D67"/>
    <w:rsid w:val="002344CC"/>
    <w:rsid w:val="0024021A"/>
    <w:rsid w:val="00252CAA"/>
    <w:rsid w:val="00265F09"/>
    <w:rsid w:val="00300390"/>
    <w:rsid w:val="0032339A"/>
    <w:rsid w:val="00333D77"/>
    <w:rsid w:val="00343F20"/>
    <w:rsid w:val="003553BA"/>
    <w:rsid w:val="003A33FF"/>
    <w:rsid w:val="003A464F"/>
    <w:rsid w:val="003C014E"/>
    <w:rsid w:val="003C0892"/>
    <w:rsid w:val="003C2F73"/>
    <w:rsid w:val="003C5700"/>
    <w:rsid w:val="004212EB"/>
    <w:rsid w:val="004229D1"/>
    <w:rsid w:val="00435D6E"/>
    <w:rsid w:val="00516279"/>
    <w:rsid w:val="00545C4F"/>
    <w:rsid w:val="00545EEC"/>
    <w:rsid w:val="005D4EEB"/>
    <w:rsid w:val="005F3B61"/>
    <w:rsid w:val="00611F5E"/>
    <w:rsid w:val="006402DB"/>
    <w:rsid w:val="00650A43"/>
    <w:rsid w:val="00656C25"/>
    <w:rsid w:val="006970ED"/>
    <w:rsid w:val="006D69F8"/>
    <w:rsid w:val="006E5C4E"/>
    <w:rsid w:val="00735F61"/>
    <w:rsid w:val="00772A7D"/>
    <w:rsid w:val="0078293E"/>
    <w:rsid w:val="007900DD"/>
    <w:rsid w:val="007A6D54"/>
    <w:rsid w:val="007B1AEF"/>
    <w:rsid w:val="007B20BE"/>
    <w:rsid w:val="007B3321"/>
    <w:rsid w:val="007F2EDE"/>
    <w:rsid w:val="00876D14"/>
    <w:rsid w:val="00876E63"/>
    <w:rsid w:val="008A4A8E"/>
    <w:rsid w:val="008A5B44"/>
    <w:rsid w:val="008B3AE2"/>
    <w:rsid w:val="008E7768"/>
    <w:rsid w:val="008F57A6"/>
    <w:rsid w:val="009032DE"/>
    <w:rsid w:val="0093107E"/>
    <w:rsid w:val="00936196"/>
    <w:rsid w:val="009531D0"/>
    <w:rsid w:val="00967A13"/>
    <w:rsid w:val="00976552"/>
    <w:rsid w:val="009A3EF0"/>
    <w:rsid w:val="009B0F43"/>
    <w:rsid w:val="009C7B04"/>
    <w:rsid w:val="00A03AF8"/>
    <w:rsid w:val="00A03DBC"/>
    <w:rsid w:val="00A35074"/>
    <w:rsid w:val="00AA1521"/>
    <w:rsid w:val="00AB7455"/>
    <w:rsid w:val="00AD0446"/>
    <w:rsid w:val="00AF4263"/>
    <w:rsid w:val="00B11123"/>
    <w:rsid w:val="00B30433"/>
    <w:rsid w:val="00BB0407"/>
    <w:rsid w:val="00C008B2"/>
    <w:rsid w:val="00C14EF0"/>
    <w:rsid w:val="00C44F92"/>
    <w:rsid w:val="00C7386C"/>
    <w:rsid w:val="00C93A8D"/>
    <w:rsid w:val="00CB51AF"/>
    <w:rsid w:val="00CC59F6"/>
    <w:rsid w:val="00CD5AD4"/>
    <w:rsid w:val="00CD61C0"/>
    <w:rsid w:val="00DC1F7C"/>
    <w:rsid w:val="00E16A98"/>
    <w:rsid w:val="00E36CB7"/>
    <w:rsid w:val="00E378C8"/>
    <w:rsid w:val="00E66653"/>
    <w:rsid w:val="00E73554"/>
    <w:rsid w:val="00E73928"/>
    <w:rsid w:val="00E958A7"/>
    <w:rsid w:val="00EE3A84"/>
    <w:rsid w:val="00EE7930"/>
    <w:rsid w:val="00F2655B"/>
    <w:rsid w:val="00F3038A"/>
    <w:rsid w:val="00F4574D"/>
    <w:rsid w:val="00F65D86"/>
    <w:rsid w:val="00FB19FD"/>
    <w:rsid w:val="00FC7ED0"/>
    <w:rsid w:val="00FD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B258E"/>
  <w15:chartTrackingRefBased/>
  <w15:docId w15:val="{CD45CE1A-C8BD-4042-9F16-FC33D20F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AD4"/>
    <w:pPr>
      <w:spacing w:after="120" w:line="285" w:lineRule="auto"/>
    </w:pPr>
    <w:rPr>
      <w:rFonts w:ascii="Arial" w:eastAsia="Times New Roman" w:hAnsi="Arial" w:cs="Calibri"/>
      <w:color w:val="000000"/>
      <w:kern w:val="28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E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32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2DE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9032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2DE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customStyle="1" w:styleId="BasicParagraph">
    <w:name w:val="[Basic Paragraph]"/>
    <w:basedOn w:val="Normal"/>
    <w:uiPriority w:val="99"/>
    <w:rsid w:val="000C581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kern w:val="0"/>
      <w:sz w:val="24"/>
      <w:szCs w:val="24"/>
      <w:lang w:eastAsia="en-US"/>
      <w14:ligatures w14:val="none"/>
      <w14:cntxtAlts w14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AD4"/>
    <w:pPr>
      <w:numPr>
        <w:ilvl w:val="1"/>
      </w:numPr>
      <w:spacing w:after="160"/>
    </w:pPr>
    <w:rPr>
      <w:rFonts w:eastAsiaTheme="minorEastAsia" w:cstheme="minorBidi"/>
      <w:b/>
      <w:color w:val="00534D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5AD4"/>
    <w:rPr>
      <w:rFonts w:ascii="Arial" w:eastAsiaTheme="minorEastAsia" w:hAnsi="Arial"/>
      <w:b/>
      <w:color w:val="00534D"/>
      <w:spacing w:val="15"/>
      <w:kern w:val="28"/>
      <w:sz w:val="28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CD6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1C0"/>
    <w:rPr>
      <w:color w:val="605E5C"/>
      <w:shd w:val="clear" w:color="auto" w:fill="E1DFDD"/>
    </w:rPr>
  </w:style>
  <w:style w:type="paragraph" w:customStyle="1" w:styleId="xxmsolistparagraph">
    <w:name w:val="x_xmsolistparagraph"/>
    <w:basedOn w:val="Normal"/>
    <w:rsid w:val="004212EB"/>
    <w:pPr>
      <w:spacing w:after="0" w:line="240" w:lineRule="auto"/>
      <w:ind w:left="720"/>
    </w:pPr>
    <w:rPr>
      <w:rFonts w:ascii="Calibri" w:eastAsiaTheme="minorHAnsi" w:hAnsi="Calibri"/>
      <w:color w:val="auto"/>
      <w:kern w:val="0"/>
      <w:szCs w:val="22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1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@bridgesecusity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een.moutawafiq\Downloads\Countryside%20Partnerships%20report%20template%20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CC3A8-448C-4C0F-9BD8-F5BEFA25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Countryside Partnerships report template (5).dotx</Template>
  <TotalTime>2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Shareen Moutawafiq</dc:creator>
  <cp:keywords/>
  <dc:description/>
  <cp:lastModifiedBy>Shareen Moutawafiq</cp:lastModifiedBy>
  <cp:revision>2</cp:revision>
  <cp:lastPrinted>2024-06-14T11:46:00Z</cp:lastPrinted>
  <dcterms:created xsi:type="dcterms:W3CDTF">2024-06-14T11:48:00Z</dcterms:created>
  <dcterms:modified xsi:type="dcterms:W3CDTF">2024-06-14T11:48:00Z</dcterms:modified>
</cp:coreProperties>
</file>